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3FB28" w14:textId="399C8C90" w:rsidR="00FE57C0" w:rsidRPr="008C5F1D" w:rsidRDefault="00FE57C0" w:rsidP="008C5F1D">
      <w:pPr>
        <w:pStyle w:val="Listparagraf"/>
        <w:numPr>
          <w:ilvl w:val="0"/>
          <w:numId w:val="36"/>
        </w:numPr>
        <w:spacing w:after="0" w:line="240" w:lineRule="auto"/>
        <w:jc w:val="left"/>
        <w:rPr>
          <w:rFonts w:ascii="Times New Roman" w:eastAsia="Times New Roman" w:hAnsi="Times New Roman"/>
          <w:b/>
          <w:color w:val="FF0000"/>
          <w:sz w:val="24"/>
          <w:szCs w:val="24"/>
          <w:lang w:val="fr-FR"/>
        </w:rPr>
      </w:pPr>
    </w:p>
    <w:p w14:paraId="541661AB" w14:textId="16C9DEA1" w:rsidR="00F6430A" w:rsidRPr="00FE57C0" w:rsidRDefault="00F6430A" w:rsidP="00F6430A">
      <w:pPr>
        <w:tabs>
          <w:tab w:val="left" w:pos="0"/>
        </w:tabs>
        <w:spacing w:after="0"/>
        <w:ind w:left="0"/>
        <w:jc w:val="right"/>
        <w:rPr>
          <w:rFonts w:ascii="Times New Roman" w:eastAsia="Times New Roman" w:hAnsi="Times New Roman"/>
          <w:i/>
          <w:sz w:val="24"/>
          <w:szCs w:val="24"/>
        </w:rPr>
      </w:pPr>
      <w:proofErr w:type="gramStart"/>
      <w:r w:rsidRPr="00FE57C0">
        <w:rPr>
          <w:rFonts w:ascii="Times New Roman" w:eastAsia="Times New Roman" w:hAnsi="Times New Roman"/>
          <w:b/>
          <w:i/>
          <w:sz w:val="24"/>
          <w:szCs w:val="24"/>
        </w:rPr>
        <w:t>Formular  nr</w:t>
      </w:r>
      <w:proofErr w:type="gramEnd"/>
      <w:r w:rsidRPr="00FE57C0">
        <w:rPr>
          <w:rFonts w:ascii="Times New Roman" w:eastAsia="Times New Roman" w:hAnsi="Times New Roman"/>
          <w:b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b/>
          <w:i/>
          <w:sz w:val="24"/>
          <w:szCs w:val="24"/>
        </w:rPr>
        <w:t>1</w:t>
      </w:r>
    </w:p>
    <w:p w14:paraId="2F9F3E12" w14:textId="0DA6AE7F" w:rsidR="00FE57C0" w:rsidRDefault="00FE57C0" w:rsidP="00F6430A">
      <w:pPr>
        <w:spacing w:after="0" w:line="240" w:lineRule="auto"/>
        <w:ind w:left="360" w:right="-572"/>
        <w:jc w:val="righ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4E810937" w14:textId="474B5CF8" w:rsidR="00F6430A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313A75B4" w14:textId="2AC24B8A" w:rsidR="00F6430A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7AD8BC1B" w14:textId="67B542E1" w:rsidR="00F6430A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15E25C42" w14:textId="77777777" w:rsidR="00F6430A" w:rsidRPr="00F6430A" w:rsidRDefault="00F6430A" w:rsidP="00F6430A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DECLARAȚIE PE PROPRIA RĂSPUNDERE  </w:t>
      </w:r>
    </w:p>
    <w:p w14:paraId="27FA0F25" w14:textId="77777777" w:rsidR="00F6430A" w:rsidRPr="00F6430A" w:rsidRDefault="00F6430A" w:rsidP="00F6430A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proofErr w:type="spellStart"/>
      <w:proofErr w:type="gram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privind</w:t>
      </w:r>
      <w:proofErr w:type="spellEnd"/>
      <w:proofErr w:type="gram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evitarea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conflictului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interese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 </w:t>
      </w:r>
    </w:p>
    <w:p w14:paraId="3F23B6A3" w14:textId="77777777" w:rsidR="00F6430A" w:rsidRPr="00F6430A" w:rsidRDefault="00F6430A" w:rsidP="00F6430A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58226DE5" w14:textId="1804BACA" w:rsidR="00F6430A" w:rsidRPr="00F6430A" w:rsidRDefault="00F6430A" w:rsidP="00751829">
      <w:pPr>
        <w:spacing w:after="0" w:line="240" w:lineRule="auto"/>
        <w:ind w:left="360" w:right="-572"/>
        <w:rPr>
          <w:rFonts w:ascii="Times New Roman" w:eastAsia="Times New Roman" w:hAnsi="Times New Roman"/>
          <w:sz w:val="24"/>
          <w:szCs w:val="24"/>
          <w:lang w:val="fr-FR"/>
        </w:rPr>
      </w:pP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Subsemnatul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(a), ……………………………………</w:t>
      </w:r>
      <w:proofErr w:type="gram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…….</w:t>
      </w:r>
      <w:proofErr w:type="gram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cu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domiciliul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…………………………………,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identificat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(ă)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cu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CI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seria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… nr. …………,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eliberată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……………………, la data de ………………,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calitate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[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reprezentant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legal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/ expert /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ofertant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/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evaluator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– se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adaptează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]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cadrul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procedurii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atribuire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a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contractului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servicii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consiliere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profesională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cadrul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proiectului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bookmarkStart w:id="0" w:name="_Hlk203988650"/>
      <w:r w:rsidR="003408BF" w:rsidRPr="00751829">
        <w:rPr>
          <w:rFonts w:ascii="Times New Roman" w:eastAsia="Times New Roman" w:hAnsi="Times New Roman"/>
          <w:sz w:val="24"/>
          <w:szCs w:val="24"/>
          <w:lang w:val="fr-FR"/>
        </w:rPr>
        <w:t>„</w:t>
      </w:r>
      <w:r w:rsidR="00751829" w:rsidRPr="00751829">
        <w:t xml:space="preserve"> </w:t>
      </w:r>
      <w:bookmarkEnd w:id="0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ACCES la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formare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pentru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persoanele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cu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nivel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scazut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educatie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in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judetele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Valcea</w:t>
      </w:r>
      <w:proofErr w:type="spellEnd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 xml:space="preserve"> si </w:t>
      </w:r>
      <w:proofErr w:type="spellStart"/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Mehedinti</w:t>
      </w:r>
      <w:proofErr w:type="spellEnd"/>
      <w:r w:rsidR="003408BF" w:rsidRPr="00751829">
        <w:rPr>
          <w:rFonts w:ascii="Times New Roman" w:eastAsia="Times New Roman" w:hAnsi="Times New Roman"/>
          <w:sz w:val="24"/>
          <w:szCs w:val="24"/>
          <w:lang w:val="fr-FR"/>
        </w:rPr>
        <w:t>, ID: PEO/382/PEO_P9/OP4/ESO4.7/PEO_A35/3</w:t>
      </w:r>
      <w:r w:rsidR="00751829" w:rsidRPr="00751829">
        <w:rPr>
          <w:rFonts w:ascii="Times New Roman" w:eastAsia="Times New Roman" w:hAnsi="Times New Roman"/>
          <w:sz w:val="24"/>
          <w:szCs w:val="24"/>
          <w:lang w:val="fr-FR"/>
        </w:rPr>
        <w:t>38054</w:t>
      </w:r>
      <w:r w:rsidR="003408BF" w:rsidRPr="00751829">
        <w:rPr>
          <w:rFonts w:ascii="Times New Roman" w:eastAsia="Times New Roman" w:hAnsi="Times New Roman"/>
          <w:sz w:val="24"/>
          <w:szCs w:val="24"/>
          <w:lang w:val="fr-FR"/>
        </w:rPr>
        <w:t>”</w:t>
      </w:r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declar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propria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răspundere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cunoscând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prevederile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art. 326 Cod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Penal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privind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falsul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declarații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următoarele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:</w:t>
      </w:r>
    </w:p>
    <w:p w14:paraId="3BDECC7F" w14:textId="77777777" w:rsidR="00F6430A" w:rsidRPr="00F6430A" w:rsidRDefault="00F6430A" w:rsidP="00F6430A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6D5809F6" w14:textId="77777777" w:rsidR="00F6430A" w:rsidRPr="00F6430A" w:rsidRDefault="00F6430A" w:rsidP="00F6430A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1. Nu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mă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aflu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niciuna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dintre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situațiile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conflict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interese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prevăzute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legislația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vigoare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privind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achizițiile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publice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/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private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inclusiv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cele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reglementate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OUG nr. 66/2011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și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legislația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aferentă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gram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PEO;</w:t>
      </w:r>
      <w:proofErr w:type="gramEnd"/>
    </w:p>
    <w:p w14:paraId="2FD3A14F" w14:textId="65831CCC" w:rsidR="00F6430A" w:rsidRDefault="00F6430A" w:rsidP="00F6430A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2. Nu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am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relații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personale,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financiare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rudenie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sau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subordonare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cu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alți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ofertanți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beneficiari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sau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persoane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implicate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procesul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selecție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care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ar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putea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influența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obiectivitatea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proofErr w:type="gramStart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deciziilor</w:t>
      </w:r>
      <w:proofErr w:type="spellEnd"/>
      <w:r w:rsidRPr="00F6430A">
        <w:rPr>
          <w:rFonts w:ascii="Times New Roman" w:eastAsia="Times New Roman" w:hAnsi="Times New Roman"/>
          <w:sz w:val="24"/>
          <w:szCs w:val="24"/>
          <w:lang w:val="fr-FR"/>
        </w:rPr>
        <w:t>;</w:t>
      </w:r>
      <w:proofErr w:type="gramEnd"/>
    </w:p>
    <w:p w14:paraId="30F5B220" w14:textId="77777777" w:rsidR="000A6080" w:rsidRPr="000A6080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3.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Mă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angajez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să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notific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îndată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beneficiarul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cazul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apariției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oricărei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situații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care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ar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putea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genera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un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conflict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proofErr w:type="gram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interese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;</w:t>
      </w:r>
      <w:proofErr w:type="gramEnd"/>
    </w:p>
    <w:p w14:paraId="5CBF4246" w14:textId="77777777" w:rsidR="000A6080" w:rsidRPr="000A6080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4.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Mă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angajez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să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respect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principiile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transparenței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obiectivității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și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corectitudinii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derularea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procedurii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.</w:t>
      </w:r>
    </w:p>
    <w:p w14:paraId="305E70AA" w14:textId="77777777" w:rsidR="000A6080" w:rsidRPr="000A6080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3214FF8D" w14:textId="77777777" w:rsidR="000A6080" w:rsidRPr="000A6080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Prezenta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declarație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este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dată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spre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a fi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folosită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cadrul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procedurii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atribuire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sus-</w:t>
      </w:r>
      <w:proofErr w:type="spell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menționate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.</w:t>
      </w:r>
    </w:p>
    <w:p w14:paraId="6A9C9D3C" w14:textId="77777777" w:rsidR="000A6080" w:rsidRPr="000A6080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1548FEE9" w14:textId="77777777" w:rsidR="000A6080" w:rsidRPr="000A6080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proofErr w:type="gram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Data:</w:t>
      </w:r>
      <w:proofErr w:type="gram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……………………  </w:t>
      </w:r>
    </w:p>
    <w:p w14:paraId="04295C60" w14:textId="2C67EAA4" w:rsidR="00F6430A" w:rsidRDefault="000A6080" w:rsidP="000A608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  <w:proofErr w:type="spellStart"/>
      <w:proofErr w:type="gramStart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Semnătura</w:t>
      </w:r>
      <w:proofErr w:type="spell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>:</w:t>
      </w:r>
      <w:proofErr w:type="gramEnd"/>
      <w:r w:rsidRPr="000A6080">
        <w:rPr>
          <w:rFonts w:ascii="Times New Roman" w:eastAsia="Times New Roman" w:hAnsi="Times New Roman"/>
          <w:sz w:val="24"/>
          <w:szCs w:val="24"/>
          <w:lang w:val="fr-FR"/>
        </w:rPr>
        <w:t xml:space="preserve"> ……………………</w:t>
      </w:r>
    </w:p>
    <w:p w14:paraId="67E5C788" w14:textId="7524A7E3" w:rsidR="00F6430A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1A49967E" w14:textId="141F3053" w:rsidR="00F6430A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0B8D9DBF" w14:textId="52E967B3" w:rsidR="00F6430A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5F3C2A86" w14:textId="77777777" w:rsidR="00F6430A" w:rsidRPr="00FE57C0" w:rsidRDefault="00F6430A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0B1CF502" w14:textId="77777777" w:rsidR="00FE57C0" w:rsidRPr="00FE57C0" w:rsidRDefault="00FE57C0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70F0179A" w14:textId="77777777" w:rsidR="00FE57C0" w:rsidRPr="00FE57C0" w:rsidRDefault="00FE57C0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45C672E5" w14:textId="77777777" w:rsidR="00FE57C0" w:rsidRPr="00FE57C0" w:rsidRDefault="00FE57C0" w:rsidP="00FE57C0">
      <w:pPr>
        <w:spacing w:after="0" w:line="240" w:lineRule="auto"/>
        <w:ind w:left="360" w:right="-572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7B6504F7" w14:textId="77777777" w:rsidR="00FE57C0" w:rsidRPr="00FE57C0" w:rsidRDefault="00FE57C0" w:rsidP="00FE57C0">
      <w:pPr>
        <w:tabs>
          <w:tab w:val="left" w:pos="0"/>
        </w:tabs>
        <w:spacing w:after="0"/>
        <w:ind w:left="0"/>
        <w:jc w:val="right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7BD8B3B7" w14:textId="010B8890" w:rsidR="00FE57C0" w:rsidRDefault="00FE57C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32829F61" w14:textId="58292661" w:rsidR="004E3780" w:rsidRDefault="004E378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3DB229EC" w14:textId="76FF1A3F" w:rsidR="004E3780" w:rsidRDefault="004E378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339EE916" w14:textId="7260B0C1" w:rsidR="004E3780" w:rsidRDefault="004E378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0269CC0F" w14:textId="2FC61D50" w:rsidR="004E3780" w:rsidRDefault="004E378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5E5F52F1" w14:textId="77777777" w:rsidR="004E3780" w:rsidRPr="00FE57C0" w:rsidRDefault="004E378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43737B67" w14:textId="77777777" w:rsidR="00FE57C0" w:rsidRPr="00FE57C0" w:rsidRDefault="00FE57C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4051E513" w14:textId="77777777" w:rsidR="00FE57C0" w:rsidRPr="00FE57C0" w:rsidRDefault="00FE57C0" w:rsidP="00FE57C0">
      <w:pPr>
        <w:spacing w:line="240" w:lineRule="auto"/>
        <w:ind w:left="283"/>
        <w:jc w:val="left"/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14:paraId="20CDEEC2" w14:textId="77777777" w:rsidR="00FE57C0" w:rsidRPr="00FE57C0" w:rsidRDefault="00FE57C0" w:rsidP="00FE57C0">
      <w:pPr>
        <w:tabs>
          <w:tab w:val="left" w:pos="0"/>
        </w:tabs>
        <w:spacing w:after="0"/>
        <w:ind w:left="0"/>
        <w:jc w:val="left"/>
        <w:rPr>
          <w:rFonts w:ascii="Times New Roman" w:eastAsia="Calibri" w:hAnsi="Times New Roman"/>
          <w:i/>
          <w:sz w:val="24"/>
          <w:szCs w:val="24"/>
        </w:rPr>
      </w:pPr>
    </w:p>
    <w:p w14:paraId="174D4EB0" w14:textId="6E69F772" w:rsidR="00FE57C0" w:rsidRPr="00FE57C0" w:rsidRDefault="00FE57C0" w:rsidP="00FE57C0">
      <w:pPr>
        <w:tabs>
          <w:tab w:val="left" w:pos="0"/>
        </w:tabs>
        <w:spacing w:after="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  <w:proofErr w:type="gramStart"/>
      <w:r w:rsidRPr="00FE57C0">
        <w:rPr>
          <w:rFonts w:ascii="Times New Roman" w:eastAsia="Calibri" w:hAnsi="Times New Roman"/>
          <w:b/>
          <w:i/>
          <w:sz w:val="24"/>
          <w:szCs w:val="24"/>
        </w:rPr>
        <w:t>Formular  nr</w:t>
      </w:r>
      <w:proofErr w:type="gramEnd"/>
      <w:r w:rsidRPr="00FE57C0">
        <w:rPr>
          <w:rFonts w:ascii="Times New Roman" w:eastAsia="Calibri" w:hAnsi="Times New Roman"/>
          <w:b/>
          <w:i/>
          <w:sz w:val="24"/>
          <w:szCs w:val="24"/>
        </w:rPr>
        <w:t xml:space="preserve">. </w:t>
      </w:r>
      <w:r w:rsidR="001B3185">
        <w:rPr>
          <w:rFonts w:ascii="Times New Roman" w:eastAsia="Calibri" w:hAnsi="Times New Roman"/>
          <w:b/>
          <w:i/>
          <w:sz w:val="24"/>
          <w:szCs w:val="24"/>
        </w:rPr>
        <w:t>2</w:t>
      </w:r>
    </w:p>
    <w:p w14:paraId="7D7E7B1D" w14:textId="77777777" w:rsidR="00CF0BAE" w:rsidRPr="00FE57C0" w:rsidRDefault="00CF0BAE" w:rsidP="00CF0BAE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>Operator economic</w:t>
      </w:r>
      <w:r>
        <w:rPr>
          <w:rFonts w:ascii="Times New Roman" w:eastAsia="Times New Roman" w:hAnsi="Times New Roman"/>
          <w:i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/>
          <w:i/>
          <w:sz w:val="24"/>
          <w:szCs w:val="24"/>
        </w:rPr>
        <w:t>ofertant</w:t>
      </w:r>
      <w:proofErr w:type="spellEnd"/>
    </w:p>
    <w:p w14:paraId="0B13BF27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__________________</w:t>
      </w:r>
    </w:p>
    <w:p w14:paraId="0F98FC82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 xml:space="preserve">   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denumirea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)</w:t>
      </w:r>
    </w:p>
    <w:p w14:paraId="7B1BC9AF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Calibri" w:hAnsi="Times New Roman"/>
          <w:i/>
          <w:sz w:val="24"/>
          <w:szCs w:val="24"/>
        </w:rPr>
      </w:pPr>
    </w:p>
    <w:p w14:paraId="74154332" w14:textId="3B8D49BB" w:rsidR="00FE57C0" w:rsidRPr="00FE57C0" w:rsidRDefault="00FE57C0" w:rsidP="00FE57C0">
      <w:pPr>
        <w:spacing w:after="0"/>
        <w:ind w:left="0"/>
        <w:jc w:val="center"/>
        <w:rPr>
          <w:rFonts w:ascii="Times New Roman" w:eastAsia="Calibri" w:hAnsi="Times New Roman"/>
          <w:b/>
          <w:i/>
          <w:sz w:val="24"/>
          <w:szCs w:val="24"/>
        </w:rPr>
      </w:pPr>
      <w:r w:rsidRPr="00FE57C0">
        <w:rPr>
          <w:rFonts w:ascii="Times New Roman" w:eastAsia="Calibri" w:hAnsi="Times New Roman"/>
          <w:b/>
          <w:i/>
          <w:sz w:val="24"/>
          <w:szCs w:val="24"/>
        </w:rPr>
        <w:t xml:space="preserve">FORMULAR DE OFERTĂ  </w:t>
      </w:r>
    </w:p>
    <w:p w14:paraId="6EBFC27B" w14:textId="55AB38A6" w:rsidR="00FE57C0" w:rsidRPr="00FE57C0" w:rsidRDefault="00FE57C0" w:rsidP="00FE57C0">
      <w:pPr>
        <w:spacing w:after="0"/>
        <w:ind w:left="0" w:firstLine="720"/>
        <w:rPr>
          <w:rFonts w:ascii="Times New Roman" w:eastAsia="Calibri" w:hAnsi="Times New Roman"/>
          <w:b/>
          <w:i/>
          <w:sz w:val="24"/>
          <w:szCs w:val="24"/>
          <w:lang w:val="ro-RO"/>
        </w:rPr>
      </w:pP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</w:rPr>
        <w:t>Către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="00D44C9F">
        <w:rPr>
          <w:rFonts w:ascii="Times New Roman" w:eastAsia="Calibri" w:hAnsi="Times New Roman"/>
          <w:b/>
          <w:i/>
          <w:sz w:val="24"/>
          <w:szCs w:val="24"/>
          <w:lang w:val="ro-RO"/>
        </w:rPr>
        <w:t>,</w:t>
      </w:r>
      <w:proofErr w:type="gramEnd"/>
      <w:r w:rsidR="00D44C9F">
        <w:rPr>
          <w:rFonts w:ascii="Times New Roman" w:eastAsia="Calibri" w:hAnsi="Times New Roman"/>
          <w:b/>
          <w:i/>
          <w:sz w:val="24"/>
          <w:szCs w:val="24"/>
          <w:lang w:val="ro-RO"/>
        </w:rPr>
        <w:t xml:space="preserve"> </w:t>
      </w:r>
      <w:r w:rsidR="007D0CAF" w:rsidRPr="007D0CAF">
        <w:rPr>
          <w:rFonts w:ascii="Times New Roman" w:eastAsia="Calibri" w:hAnsi="Times New Roman"/>
          <w:b/>
          <w:i/>
          <w:sz w:val="24"/>
          <w:szCs w:val="24"/>
          <w:lang w:val="ro-RO"/>
        </w:rPr>
        <w:t>ASOCIAŢIA SOCIO-PROFESIONALĂ TSPR</w:t>
      </w:r>
      <w:r w:rsidR="00EF7C84">
        <w:rPr>
          <w:rFonts w:ascii="Times New Roman" w:eastAsia="Calibri" w:hAnsi="Times New Roman"/>
          <w:b/>
          <w:i/>
          <w:sz w:val="24"/>
          <w:szCs w:val="24"/>
          <w:lang w:val="ro-RO"/>
        </w:rPr>
        <w:t xml:space="preserve">, jud. </w:t>
      </w:r>
      <w:r w:rsidR="00D44C9F">
        <w:rPr>
          <w:rFonts w:ascii="Times New Roman" w:eastAsia="Calibri" w:hAnsi="Times New Roman"/>
          <w:b/>
          <w:i/>
          <w:sz w:val="24"/>
          <w:szCs w:val="24"/>
          <w:lang w:val="ro-RO"/>
        </w:rPr>
        <w:t>VALCEA</w:t>
      </w:r>
    </w:p>
    <w:p w14:paraId="64CE1D2D" w14:textId="77777777" w:rsidR="00FE57C0" w:rsidRPr="00FE57C0" w:rsidRDefault="00FE57C0" w:rsidP="00FE57C0">
      <w:pPr>
        <w:spacing w:after="0"/>
        <w:ind w:left="0" w:firstLine="720"/>
        <w:rPr>
          <w:rFonts w:ascii="Times New Roman" w:eastAsia="Calibri" w:hAnsi="Times New Roman"/>
          <w:i/>
          <w:sz w:val="24"/>
          <w:szCs w:val="24"/>
        </w:rPr>
      </w:pPr>
    </w:p>
    <w:p w14:paraId="52422D19" w14:textId="77777777" w:rsidR="00FE57C0" w:rsidRPr="00FE57C0" w:rsidRDefault="00FE57C0" w:rsidP="00FE57C0">
      <w:pPr>
        <w:spacing w:after="0" w:line="360" w:lineRule="auto"/>
        <w:ind w:left="60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Domnilor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,</w:t>
      </w:r>
    </w:p>
    <w:p w14:paraId="4FC90B8C" w14:textId="77777777" w:rsidR="00FE57C0" w:rsidRPr="00FE57C0" w:rsidRDefault="00FE57C0" w:rsidP="00FE57C0">
      <w:pPr>
        <w:numPr>
          <w:ilvl w:val="0"/>
          <w:numId w:val="24"/>
        </w:numPr>
        <w:spacing w:after="0" w:line="360" w:lineRule="auto"/>
        <w:ind w:left="0" w:firstLine="180"/>
        <w:jc w:val="left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Examinând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documentaţia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atribuire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subsemnaţii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reprezentanţi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ai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ofertantului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</w:p>
    <w:p w14:paraId="6ECCD02D" w14:textId="77777777" w:rsidR="00FE57C0" w:rsidRPr="00FE57C0" w:rsidRDefault="00FE57C0" w:rsidP="00FE57C0">
      <w:pPr>
        <w:spacing w:after="0" w:line="360" w:lineRule="auto"/>
        <w:ind w:left="90" w:hanging="9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__________________________________________, ne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oferim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ca</w:t>
      </w:r>
      <w:proofErr w:type="spellEnd"/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conformitate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prevederile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</w:p>
    <w:p w14:paraId="60B8F432" w14:textId="77777777" w:rsidR="005509B2" w:rsidRDefault="00FE57C0" w:rsidP="00FE57C0">
      <w:pPr>
        <w:spacing w:after="0" w:line="360" w:lineRule="auto"/>
        <w:ind w:left="0"/>
        <w:rPr>
          <w:rFonts w:ascii="Times New Roman" w:eastAsia="Calibri" w:hAnsi="Times New Roman"/>
          <w:i/>
          <w:sz w:val="24"/>
          <w:szCs w:val="24"/>
          <w:lang w:val="ro-RO"/>
        </w:rPr>
      </w:pP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cerinţele</w:t>
      </w:r>
      <w:proofErr w:type="spellEnd"/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cuprinse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documentaţia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mai sus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menţionată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prestăm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r w:rsidRPr="00FE57C0">
        <w:rPr>
          <w:rFonts w:ascii="Times New Roman" w:eastAsia="Calibri" w:hAnsi="Times New Roman"/>
          <w:i/>
          <w:sz w:val="24"/>
          <w:szCs w:val="24"/>
          <w:lang w:val="ro-RO"/>
        </w:rPr>
        <w:t>servicii de</w:t>
      </w:r>
    </w:p>
    <w:p w14:paraId="6F79F229" w14:textId="3EECD3BC" w:rsidR="005509B2" w:rsidRPr="00F528D5" w:rsidRDefault="00E525A1" w:rsidP="00F528D5">
      <w:pPr>
        <w:spacing w:after="0" w:line="360" w:lineRule="auto"/>
        <w:ind w:left="0"/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</w:pPr>
      <w:r w:rsidRPr="00E525A1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Consiliere si orientare profesionala </w:t>
      </w:r>
      <w:r w:rsidR="005509B2" w:rsidRPr="005509B2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in cadrul proiectului </w:t>
      </w:r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„ ACCES la formare pentru persoanele cu nivel </w:t>
      </w:r>
      <w:proofErr w:type="spellStart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scazut</w:t>
      </w:r>
      <w:proofErr w:type="spellEnd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 de </w:t>
      </w:r>
      <w:proofErr w:type="spellStart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educatie</w:t>
      </w:r>
      <w:proofErr w:type="spellEnd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 in </w:t>
      </w:r>
      <w:proofErr w:type="spellStart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judetele</w:t>
      </w:r>
      <w:proofErr w:type="spellEnd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 </w:t>
      </w:r>
      <w:proofErr w:type="spellStart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Valcea</w:t>
      </w:r>
      <w:proofErr w:type="spellEnd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 si </w:t>
      </w:r>
      <w:proofErr w:type="spellStart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Mehedinti</w:t>
      </w:r>
      <w:proofErr w:type="spellEnd"/>
      <w:r w:rsidR="00751829" w:rsidRP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, ID: PEO/382/PEO_P9/OP4/ESO4.7/PEO_A35/338054</w:t>
      </w:r>
      <w:r w:rsidR="00751829" w:rsidRPr="007D0CAF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”</w:t>
      </w:r>
      <w:r w:rsidR="00F528D5" w:rsidRPr="007D0CAF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,</w:t>
      </w:r>
      <w:r w:rsidR="00F528D5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 xml:space="preserve"> pentru 302 de </w:t>
      </w:r>
      <w:r w:rsidR="00A56C3D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persoane, in valoare de ........</w:t>
      </w:r>
      <w:r w:rsidR="00751829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...............................................................</w:t>
      </w:r>
      <w:r w:rsidR="00A56C3D">
        <w:rPr>
          <w:rFonts w:ascii="Times New Roman" w:eastAsia="Calibri" w:hAnsi="Times New Roman"/>
          <w:b/>
          <w:bCs/>
          <w:iCs/>
          <w:sz w:val="24"/>
          <w:szCs w:val="24"/>
          <w:lang w:val="ro-RO"/>
        </w:rPr>
        <w:t>.</w:t>
      </w:r>
    </w:p>
    <w:p w14:paraId="4D590862" w14:textId="77777777" w:rsidR="00FE57C0" w:rsidRPr="00FE57C0" w:rsidRDefault="00FE57C0" w:rsidP="00FE57C0">
      <w:pPr>
        <w:spacing w:after="0" w:line="360" w:lineRule="auto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2. Ne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angajăm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menţinem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această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valabilă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pentru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o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durată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60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zile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respectiv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până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la data de ....................... (</w:t>
      </w: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ziua</w:t>
      </w:r>
      <w:proofErr w:type="spellEnd"/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luna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anul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)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va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rămâne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obligatorie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pentru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noi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poate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fi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acceptată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oricând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înainte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expirarea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perioadei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valabilitate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6BA36D51" w14:textId="77777777" w:rsidR="00FE57C0" w:rsidRPr="00FE57C0" w:rsidRDefault="00FE57C0" w:rsidP="00FE57C0">
      <w:pPr>
        <w:spacing w:after="0" w:line="360" w:lineRule="auto"/>
        <w:ind w:left="0"/>
        <w:jc w:val="left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3.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Precizăm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: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-  nu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depunem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alternativă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77A5B4D5" w14:textId="77777777" w:rsidR="00FE57C0" w:rsidRPr="00FE57C0" w:rsidRDefault="00FE57C0" w:rsidP="00FE57C0">
      <w:pPr>
        <w:spacing w:after="0" w:line="360" w:lineRule="auto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6.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Până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încheierea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semnarea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achiziţie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publică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aceasta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împreună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comunicarea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transmisă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dumneavoastră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care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noastră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este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acceptată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ca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fiind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câştigătoare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, vor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constitui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un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angajant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între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noi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2B174BB0" w14:textId="77777777" w:rsidR="00FE57C0" w:rsidRPr="00FE57C0" w:rsidRDefault="00FE57C0" w:rsidP="00FE57C0">
      <w:pPr>
        <w:spacing w:after="0" w:line="360" w:lineRule="auto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7.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Înţelegem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nu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sunteţi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obligaţi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acceptaţi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cel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mai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scăzut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preţ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sau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orice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primită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37BF5F9A" w14:textId="77777777" w:rsidR="00FE57C0" w:rsidRPr="00FE57C0" w:rsidRDefault="00FE57C0" w:rsidP="00FE57C0">
      <w:pPr>
        <w:spacing w:after="0"/>
        <w:ind w:left="0" w:firstLine="720"/>
        <w:rPr>
          <w:rFonts w:ascii="Times New Roman" w:eastAsia="Calibri" w:hAnsi="Times New Roman"/>
          <w:i/>
          <w:sz w:val="24"/>
          <w:szCs w:val="24"/>
        </w:rPr>
      </w:pPr>
    </w:p>
    <w:p w14:paraId="43C3676B" w14:textId="77777777" w:rsidR="00FE57C0" w:rsidRPr="00FE57C0" w:rsidRDefault="00FE57C0" w:rsidP="00FE57C0">
      <w:pPr>
        <w:spacing w:after="0"/>
        <w:ind w:left="0" w:firstLine="72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Data _____/_____/_____</w:t>
      </w:r>
    </w:p>
    <w:p w14:paraId="3A6350DC" w14:textId="77777777" w:rsidR="00FE57C0" w:rsidRPr="00FE57C0" w:rsidRDefault="00FE57C0" w:rsidP="00FE57C0">
      <w:pPr>
        <w:spacing w:after="0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...............................................................................,</w:t>
      </w:r>
    </w:p>
    <w:p w14:paraId="0F21CB5C" w14:textId="77777777" w:rsidR="00FE57C0" w:rsidRPr="00FE57C0" w:rsidRDefault="00FE57C0" w:rsidP="00FE57C0">
      <w:pPr>
        <w:spacing w:after="0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prenume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semnătură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), </w:t>
      </w:r>
    </w:p>
    <w:p w14:paraId="1E834E2F" w14:textId="3FF5D5F9" w:rsidR="00FE57C0" w:rsidRPr="00CF0BAE" w:rsidRDefault="00FE57C0" w:rsidP="00CF0BAE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calitate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de ............................................ legal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autorizat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semnez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oferta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pentru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....................................... 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denumirea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="00CF0BAE" w:rsidRPr="00FE57C0">
        <w:rPr>
          <w:rFonts w:ascii="Times New Roman" w:eastAsia="Times New Roman" w:hAnsi="Times New Roman"/>
          <w:i/>
          <w:sz w:val="24"/>
          <w:szCs w:val="24"/>
        </w:rPr>
        <w:t>Operator economic</w:t>
      </w:r>
      <w:r w:rsidR="00CF0BAE">
        <w:rPr>
          <w:rFonts w:ascii="Times New Roman" w:eastAsia="Times New Roman" w:hAnsi="Times New Roman"/>
          <w:i/>
          <w:sz w:val="24"/>
          <w:szCs w:val="24"/>
        </w:rPr>
        <w:t>/</w:t>
      </w:r>
      <w:proofErr w:type="spellStart"/>
      <w:r w:rsidR="00CF0BAE">
        <w:rPr>
          <w:rFonts w:ascii="Times New Roman" w:eastAsia="Times New Roman" w:hAnsi="Times New Roman"/>
          <w:i/>
          <w:sz w:val="24"/>
          <w:szCs w:val="24"/>
        </w:rPr>
        <w:t>ofertant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)</w:t>
      </w:r>
    </w:p>
    <w:p w14:paraId="2E5B18AC" w14:textId="70E1BF45" w:rsid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1F73BC5E" w14:textId="360E3731" w:rsidR="002C63D9" w:rsidRDefault="002C63D9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128F4E22" w14:textId="26EC01B2" w:rsidR="00015C95" w:rsidRDefault="00015C95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4709D112" w14:textId="5EA67D59" w:rsidR="00B23C41" w:rsidRDefault="00B23C41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3423A90F" w14:textId="5719633D" w:rsidR="00B23C41" w:rsidRDefault="00B23C41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0400FD3F" w14:textId="77777777" w:rsidR="00B23C41" w:rsidRDefault="00B23C41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40D78891" w14:textId="642BBFD0" w:rsidR="00FE57C0" w:rsidRPr="00FE57C0" w:rsidRDefault="00FE57C0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Anexa</w:t>
      </w:r>
      <w:proofErr w:type="spellEnd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formularul</w:t>
      </w:r>
      <w:proofErr w:type="spellEnd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 nr </w:t>
      </w:r>
      <w:r w:rsidR="00A35D82">
        <w:rPr>
          <w:rFonts w:ascii="Times New Roman" w:eastAsia="Calibri" w:hAnsi="Times New Roman"/>
          <w:b/>
          <w:i/>
          <w:sz w:val="24"/>
          <w:szCs w:val="24"/>
          <w:lang w:val="fr-FR"/>
        </w:rPr>
        <w:t>2</w:t>
      </w:r>
    </w:p>
    <w:p w14:paraId="279F0582" w14:textId="77777777" w:rsidR="00FE57C0" w:rsidRPr="00FE57C0" w:rsidRDefault="00FE57C0" w:rsidP="00FE57C0">
      <w:pPr>
        <w:tabs>
          <w:tab w:val="left" w:pos="0"/>
        </w:tabs>
        <w:spacing w:after="0"/>
        <w:ind w:left="0"/>
        <w:jc w:val="left"/>
        <w:rPr>
          <w:rFonts w:ascii="Times New Roman" w:eastAsia="Calibri" w:hAnsi="Times New Roman"/>
          <w:i/>
          <w:sz w:val="24"/>
          <w:szCs w:val="24"/>
        </w:rPr>
      </w:pPr>
    </w:p>
    <w:p w14:paraId="32EA00B4" w14:textId="77777777" w:rsidR="00CF0BAE" w:rsidRDefault="00CF0BAE" w:rsidP="00FE57C0">
      <w:pPr>
        <w:spacing w:after="0" w:line="240" w:lineRule="auto"/>
        <w:ind w:left="0"/>
        <w:rPr>
          <w:rFonts w:ascii="Times New Roman" w:eastAsia="Calibri" w:hAnsi="Times New Roman"/>
          <w:i/>
          <w:sz w:val="24"/>
          <w:szCs w:val="24"/>
        </w:rPr>
      </w:pPr>
      <w:r w:rsidRPr="00CF0BAE">
        <w:rPr>
          <w:rFonts w:ascii="Times New Roman" w:eastAsia="Calibri" w:hAnsi="Times New Roman"/>
          <w:i/>
          <w:sz w:val="24"/>
          <w:szCs w:val="24"/>
        </w:rPr>
        <w:t>Operator economic/</w:t>
      </w:r>
      <w:proofErr w:type="spellStart"/>
      <w:r w:rsidRPr="00CF0BAE">
        <w:rPr>
          <w:rFonts w:ascii="Times New Roman" w:eastAsia="Calibri" w:hAnsi="Times New Roman"/>
          <w:i/>
          <w:sz w:val="24"/>
          <w:szCs w:val="24"/>
        </w:rPr>
        <w:t>ofertant</w:t>
      </w:r>
      <w:proofErr w:type="spellEnd"/>
    </w:p>
    <w:p w14:paraId="7D93E764" w14:textId="067E35FE" w:rsidR="00FE57C0" w:rsidRPr="00FE57C0" w:rsidRDefault="00FE57C0" w:rsidP="00FE57C0">
      <w:pPr>
        <w:spacing w:after="0" w:line="240" w:lineRule="auto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__________________</w:t>
      </w:r>
    </w:p>
    <w:p w14:paraId="2E20E283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 xml:space="preserve">   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denumirea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)</w:t>
      </w:r>
    </w:p>
    <w:p w14:paraId="3E9E86BE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62A407FB" w14:textId="6A30FE5F" w:rsidR="00FE57C0" w:rsidRPr="00FE57C0" w:rsidRDefault="00FE57C0" w:rsidP="00FE57C0">
      <w:pPr>
        <w:spacing w:after="200"/>
        <w:ind w:left="0"/>
        <w:jc w:val="center"/>
        <w:rPr>
          <w:rFonts w:ascii="Times New Roman" w:eastAsia="Calibri" w:hAnsi="Times New Roman"/>
          <w:b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Devizul</w:t>
      </w:r>
      <w:proofErr w:type="spellEnd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constitutiv</w:t>
      </w:r>
      <w:proofErr w:type="spellEnd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 al </w:t>
      </w:r>
      <w:proofErr w:type="spellStart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pretului</w:t>
      </w:r>
      <w:proofErr w:type="spellEnd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exprimat</w:t>
      </w:r>
      <w:proofErr w:type="spellEnd"/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 in lei/</w:t>
      </w:r>
      <w:r w:rsidR="005509B2">
        <w:rPr>
          <w:rFonts w:ascii="Times New Roman" w:eastAsia="Calibri" w:hAnsi="Times New Roman"/>
          <w:b/>
          <w:i/>
          <w:sz w:val="24"/>
          <w:szCs w:val="24"/>
          <w:lang w:val="fr-FR"/>
        </w:rPr>
        <w:t xml:space="preserve">tip de </w:t>
      </w:r>
      <w:proofErr w:type="spellStart"/>
      <w:r w:rsidR="005509B2">
        <w:rPr>
          <w:rFonts w:ascii="Times New Roman" w:eastAsia="Calibri" w:hAnsi="Times New Roman"/>
          <w:b/>
          <w:i/>
          <w:sz w:val="24"/>
          <w:szCs w:val="24"/>
          <w:lang w:val="fr-FR"/>
        </w:rPr>
        <w:t>serviciu</w:t>
      </w:r>
      <w:proofErr w:type="spellEnd"/>
      <w:r w:rsidR="005509B2">
        <w:rPr>
          <w:rFonts w:ascii="Times New Roman" w:eastAsia="Calibri" w:hAnsi="Times New Roman"/>
          <w:b/>
          <w:i/>
          <w:sz w:val="24"/>
          <w:szCs w:val="24"/>
          <w:lang w:val="fr-FR"/>
        </w:rPr>
        <w:t>/</w:t>
      </w:r>
      <w:proofErr w:type="spellStart"/>
      <w:r w:rsidR="005509B2">
        <w:rPr>
          <w:rFonts w:ascii="Times New Roman" w:eastAsia="Calibri" w:hAnsi="Times New Roman"/>
          <w:b/>
          <w:i/>
          <w:sz w:val="24"/>
          <w:szCs w:val="24"/>
          <w:lang w:val="fr-FR"/>
        </w:rPr>
        <w:t>activitate</w:t>
      </w:r>
      <w:proofErr w:type="spellEnd"/>
    </w:p>
    <w:tbl>
      <w:tblPr>
        <w:tblW w:w="0" w:type="auto"/>
        <w:tblInd w:w="1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3892"/>
        <w:gridCol w:w="1364"/>
        <w:gridCol w:w="1510"/>
        <w:gridCol w:w="1364"/>
      </w:tblGrid>
      <w:tr w:rsidR="00E525A1" w:rsidRPr="00FE57C0" w14:paraId="30FBE1B7" w14:textId="77777777" w:rsidTr="00E525A1">
        <w:trPr>
          <w:trHeight w:val="563"/>
        </w:trPr>
        <w:tc>
          <w:tcPr>
            <w:tcW w:w="538" w:type="dxa"/>
          </w:tcPr>
          <w:p w14:paraId="709F58AB" w14:textId="77777777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  <w:tc>
          <w:tcPr>
            <w:tcW w:w="3892" w:type="dxa"/>
            <w:shd w:val="clear" w:color="auto" w:fill="auto"/>
          </w:tcPr>
          <w:p w14:paraId="3F40AF02" w14:textId="2AA518EC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proofErr w:type="spellStart"/>
            <w:r w:rsidRPr="00FE57C0"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Denumirea</w:t>
            </w:r>
            <w:proofErr w:type="spellEnd"/>
            <w:r w:rsidRPr="00FE57C0"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serviciului</w:t>
            </w:r>
            <w:proofErr w:type="spellEnd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/ </w:t>
            </w:r>
            <w:proofErr w:type="spell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activitatii</w:t>
            </w:r>
            <w:proofErr w:type="spellEnd"/>
          </w:p>
        </w:tc>
        <w:tc>
          <w:tcPr>
            <w:tcW w:w="1364" w:type="dxa"/>
          </w:tcPr>
          <w:p w14:paraId="28EB7956" w14:textId="77777777" w:rsidR="00E525A1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U.M.</w:t>
            </w:r>
          </w:p>
          <w:p w14:paraId="53C7C4DA" w14:textId="55D06A1C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proofErr w:type="spellStart"/>
            <w:proofErr w:type="gram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persoane</w:t>
            </w:r>
            <w:proofErr w:type="spellEnd"/>
            <w:proofErr w:type="gramEnd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din</w:t>
            </w:r>
            <w:proofErr w:type="spellEnd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GT</w:t>
            </w:r>
          </w:p>
        </w:tc>
        <w:tc>
          <w:tcPr>
            <w:tcW w:w="1364" w:type="dxa"/>
          </w:tcPr>
          <w:p w14:paraId="657C10F7" w14:textId="3EEAC8A4" w:rsidR="00E525A1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Pret</w:t>
            </w:r>
            <w:proofErr w:type="spellEnd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unitar</w:t>
            </w:r>
            <w:proofErr w:type="spellEnd"/>
            <w:r w:rsidR="00A35D82"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/</w:t>
            </w:r>
            <w:proofErr w:type="spellStart"/>
            <w:r w:rsidR="00A35D82"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pachet</w:t>
            </w:r>
            <w:proofErr w:type="spellEnd"/>
          </w:p>
          <w:p w14:paraId="313434DD" w14:textId="66EB21FA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proofErr w:type="gram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lei</w:t>
            </w:r>
            <w:proofErr w:type="gramEnd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fara</w:t>
            </w:r>
            <w:proofErr w:type="spellEnd"/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 TVA</w:t>
            </w:r>
          </w:p>
        </w:tc>
        <w:tc>
          <w:tcPr>
            <w:tcW w:w="1364" w:type="dxa"/>
            <w:shd w:val="clear" w:color="auto" w:fill="auto"/>
          </w:tcPr>
          <w:p w14:paraId="5C61DA2D" w14:textId="7CA06AF5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proofErr w:type="spellStart"/>
            <w:r w:rsidRPr="00FE57C0"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Valoare</w:t>
            </w:r>
            <w:proofErr w:type="spellEnd"/>
          </w:p>
        </w:tc>
      </w:tr>
      <w:tr w:rsidR="00E525A1" w:rsidRPr="00FE57C0" w14:paraId="1D32033A" w14:textId="77777777" w:rsidTr="00E525A1">
        <w:trPr>
          <w:trHeight w:val="1278"/>
        </w:trPr>
        <w:tc>
          <w:tcPr>
            <w:tcW w:w="538" w:type="dxa"/>
          </w:tcPr>
          <w:p w14:paraId="6648D532" w14:textId="2D403245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1</w:t>
            </w:r>
          </w:p>
        </w:tc>
        <w:tc>
          <w:tcPr>
            <w:tcW w:w="3892" w:type="dxa"/>
            <w:shd w:val="clear" w:color="auto" w:fill="auto"/>
          </w:tcPr>
          <w:p w14:paraId="08FF7425" w14:textId="6BE9466B" w:rsidR="00E525A1" w:rsidRPr="00FE57C0" w:rsidRDefault="00E525A1" w:rsidP="005509B2">
            <w:pPr>
              <w:spacing w:after="200"/>
              <w:ind w:left="0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proofErr w:type="spellStart"/>
            <w:r w:rsidRPr="00E525A1">
              <w:rPr>
                <w:rFonts w:ascii="Times New Roman" w:hAnsi="Times New Roman"/>
                <w:b/>
                <w:bCs/>
              </w:rPr>
              <w:t>Consiliere</w:t>
            </w:r>
            <w:proofErr w:type="spellEnd"/>
            <w:r w:rsidRPr="00E525A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E525A1">
              <w:rPr>
                <w:rFonts w:ascii="Times New Roman" w:hAnsi="Times New Roman"/>
                <w:b/>
                <w:bCs/>
              </w:rPr>
              <w:t>si</w:t>
            </w:r>
            <w:proofErr w:type="spellEnd"/>
            <w:r w:rsidRPr="00E525A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E525A1">
              <w:rPr>
                <w:rFonts w:ascii="Times New Roman" w:hAnsi="Times New Roman"/>
                <w:b/>
                <w:bCs/>
              </w:rPr>
              <w:t>orientare</w:t>
            </w:r>
            <w:proofErr w:type="spellEnd"/>
            <w:r w:rsidRPr="00E525A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E525A1">
              <w:rPr>
                <w:rFonts w:ascii="Times New Roman" w:hAnsi="Times New Roman"/>
                <w:b/>
                <w:bCs/>
              </w:rPr>
              <w:t>profesionala</w:t>
            </w:r>
            <w:proofErr w:type="spellEnd"/>
            <w:r w:rsidRPr="00E525A1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364" w:type="dxa"/>
          </w:tcPr>
          <w:p w14:paraId="3BE53FD0" w14:textId="12B480C0" w:rsidR="00E525A1" w:rsidRPr="00FE57C0" w:rsidRDefault="00A35D82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>302</w:t>
            </w:r>
          </w:p>
        </w:tc>
        <w:tc>
          <w:tcPr>
            <w:tcW w:w="1364" w:type="dxa"/>
          </w:tcPr>
          <w:p w14:paraId="41AB7AB3" w14:textId="77777777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  <w:tc>
          <w:tcPr>
            <w:tcW w:w="1364" w:type="dxa"/>
            <w:shd w:val="clear" w:color="auto" w:fill="auto"/>
          </w:tcPr>
          <w:p w14:paraId="597FF6F5" w14:textId="3ADCBF81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</w:tr>
      <w:tr w:rsidR="00E525A1" w:rsidRPr="00FE57C0" w14:paraId="0E7D97EE" w14:textId="77777777" w:rsidTr="00E525A1">
        <w:trPr>
          <w:trHeight w:val="563"/>
        </w:trPr>
        <w:tc>
          <w:tcPr>
            <w:tcW w:w="538" w:type="dxa"/>
          </w:tcPr>
          <w:p w14:paraId="0E3297A7" w14:textId="77777777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  <w:tc>
          <w:tcPr>
            <w:tcW w:w="3892" w:type="dxa"/>
            <w:shd w:val="clear" w:color="auto" w:fill="auto"/>
          </w:tcPr>
          <w:p w14:paraId="05A81D97" w14:textId="16AB5330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  <w:r w:rsidRPr="00FE57C0"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  <w:t xml:space="preserve">TOTAL OFERTA </w:t>
            </w:r>
          </w:p>
        </w:tc>
        <w:tc>
          <w:tcPr>
            <w:tcW w:w="1364" w:type="dxa"/>
          </w:tcPr>
          <w:p w14:paraId="49AA30FA" w14:textId="77777777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  <w:tc>
          <w:tcPr>
            <w:tcW w:w="1364" w:type="dxa"/>
          </w:tcPr>
          <w:p w14:paraId="0AF6DAC6" w14:textId="77777777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  <w:tc>
          <w:tcPr>
            <w:tcW w:w="1364" w:type="dxa"/>
            <w:shd w:val="clear" w:color="auto" w:fill="auto"/>
          </w:tcPr>
          <w:p w14:paraId="676450D3" w14:textId="6A8EFFC3" w:rsidR="00E525A1" w:rsidRPr="00FE57C0" w:rsidRDefault="00E525A1" w:rsidP="00FE57C0">
            <w:pPr>
              <w:spacing w:after="200"/>
              <w:ind w:left="0"/>
              <w:jc w:val="center"/>
              <w:rPr>
                <w:rFonts w:ascii="Times New Roman" w:eastAsia="Calibri" w:hAnsi="Times New Roman"/>
                <w:i/>
                <w:sz w:val="24"/>
                <w:szCs w:val="24"/>
                <w:lang w:val="fr-FR"/>
              </w:rPr>
            </w:pPr>
          </w:p>
        </w:tc>
      </w:tr>
    </w:tbl>
    <w:p w14:paraId="1A4F2A38" w14:textId="77777777" w:rsidR="005509B2" w:rsidRDefault="005509B2" w:rsidP="00FE57C0">
      <w:pPr>
        <w:spacing w:after="0"/>
        <w:ind w:left="0" w:firstLine="720"/>
        <w:rPr>
          <w:rFonts w:ascii="Times New Roman" w:eastAsia="Calibri" w:hAnsi="Times New Roman"/>
          <w:i/>
          <w:sz w:val="24"/>
          <w:szCs w:val="24"/>
        </w:rPr>
      </w:pPr>
    </w:p>
    <w:p w14:paraId="03DC99CB" w14:textId="77777777" w:rsidR="005509B2" w:rsidRDefault="005509B2" w:rsidP="00FE57C0">
      <w:pPr>
        <w:spacing w:after="0"/>
        <w:ind w:left="0" w:firstLine="720"/>
        <w:rPr>
          <w:rFonts w:ascii="Times New Roman" w:eastAsia="Calibri" w:hAnsi="Times New Roman"/>
          <w:i/>
          <w:sz w:val="24"/>
          <w:szCs w:val="24"/>
        </w:rPr>
      </w:pPr>
    </w:p>
    <w:p w14:paraId="0133088D" w14:textId="6A135CD0" w:rsidR="00FE57C0" w:rsidRPr="00FE57C0" w:rsidRDefault="00FE57C0" w:rsidP="00FE57C0">
      <w:pPr>
        <w:spacing w:after="0"/>
        <w:ind w:left="0" w:firstLine="72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Data _____/_____/_____</w:t>
      </w:r>
    </w:p>
    <w:p w14:paraId="1DDBC2B2" w14:textId="77777777" w:rsidR="00FE57C0" w:rsidRPr="00FE57C0" w:rsidRDefault="00FE57C0" w:rsidP="00FE57C0">
      <w:pPr>
        <w:spacing w:after="0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...............................................................................,</w:t>
      </w:r>
    </w:p>
    <w:p w14:paraId="12C8E65B" w14:textId="77777777" w:rsidR="00FE57C0" w:rsidRPr="00FE57C0" w:rsidRDefault="00FE57C0" w:rsidP="00FE57C0">
      <w:pPr>
        <w:spacing w:after="0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prenume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semnătură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), </w:t>
      </w:r>
    </w:p>
    <w:p w14:paraId="4039FF2C" w14:textId="77777777" w:rsidR="00FE57C0" w:rsidRPr="00FE57C0" w:rsidRDefault="00FE57C0" w:rsidP="00FE57C0">
      <w:pPr>
        <w:spacing w:after="0"/>
        <w:ind w:left="0"/>
        <w:rPr>
          <w:rFonts w:ascii="Times New Roman" w:eastAsia="Calibri" w:hAnsi="Times New Roman"/>
          <w:i/>
          <w:sz w:val="24"/>
          <w:szCs w:val="24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calitate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de ............................................ legal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autorizat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semnez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oferta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pentru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....................................... 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denumirea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operatorului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economic)</w:t>
      </w:r>
    </w:p>
    <w:p w14:paraId="0BFF0F78" w14:textId="77777777" w:rsidR="00FE57C0" w:rsidRPr="00FE57C0" w:rsidRDefault="00FE57C0" w:rsidP="00FE57C0">
      <w:pPr>
        <w:spacing w:after="200"/>
        <w:ind w:left="0"/>
        <w:jc w:val="left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6ABC94CF" w14:textId="49808FCF" w:rsidR="005509B2" w:rsidRDefault="005509B2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6419D58F" w14:textId="4E22B53A" w:rsidR="002C63D9" w:rsidRDefault="002C63D9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248F4997" w14:textId="2806DF54" w:rsidR="002C63D9" w:rsidRDefault="002C63D9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2AB25935" w14:textId="171508DE" w:rsidR="002C63D9" w:rsidRDefault="002C63D9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1D01F27C" w14:textId="6EC03D9C" w:rsidR="002C63D9" w:rsidRDefault="002C63D9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5AFAD81C" w14:textId="77777777" w:rsidR="00E525A1" w:rsidRDefault="00E525A1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493071B1" w14:textId="09FDBFF8" w:rsidR="002C63D9" w:rsidRDefault="002C63D9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66BA4D75" w14:textId="143A5C78" w:rsidR="004E3780" w:rsidRDefault="004E3780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21DE7154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right"/>
        <w:rPr>
          <w:rFonts w:ascii="Times New Roman" w:eastAsia="Times New Roman" w:hAnsi="Times New Roman"/>
          <w:i/>
          <w:sz w:val="24"/>
          <w:szCs w:val="24"/>
        </w:rPr>
      </w:pPr>
      <w:proofErr w:type="gramStart"/>
      <w:r w:rsidRPr="00FE57C0">
        <w:rPr>
          <w:rFonts w:ascii="Times New Roman" w:eastAsia="Times New Roman" w:hAnsi="Times New Roman"/>
          <w:b/>
          <w:i/>
          <w:sz w:val="24"/>
          <w:szCs w:val="24"/>
        </w:rPr>
        <w:t>Formular  nr</w:t>
      </w:r>
      <w:proofErr w:type="gramEnd"/>
      <w:r w:rsidRPr="00FE57C0">
        <w:rPr>
          <w:rFonts w:ascii="Times New Roman" w:eastAsia="Times New Roman" w:hAnsi="Times New Roman"/>
          <w:b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b/>
          <w:i/>
          <w:sz w:val="24"/>
          <w:szCs w:val="24"/>
        </w:rPr>
        <w:t>3</w:t>
      </w:r>
    </w:p>
    <w:p w14:paraId="6DAE775C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>Operator economic</w:t>
      </w:r>
      <w:r>
        <w:rPr>
          <w:rFonts w:ascii="Times New Roman" w:eastAsia="Times New Roman" w:hAnsi="Times New Roman"/>
          <w:i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/>
          <w:i/>
          <w:sz w:val="24"/>
          <w:szCs w:val="24"/>
        </w:rPr>
        <w:t>ofertant</w:t>
      </w:r>
      <w:proofErr w:type="spellEnd"/>
    </w:p>
    <w:p w14:paraId="5925E813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................................ </w:t>
      </w:r>
    </w:p>
    <w:p w14:paraId="1E451139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>&lt;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denumirea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numele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>&gt;</w:t>
      </w:r>
    </w:p>
    <w:p w14:paraId="5AB275E5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0B61C942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b/>
          <w:bCs/>
          <w:i/>
          <w:iCs/>
          <w:sz w:val="24"/>
          <w:szCs w:val="24"/>
          <w:lang w:val="ro-RO"/>
        </w:rPr>
      </w:pPr>
    </w:p>
    <w:p w14:paraId="41728E24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b/>
          <w:bCs/>
          <w:i/>
          <w:i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/>
          <w:bCs/>
          <w:i/>
          <w:iCs/>
          <w:sz w:val="24"/>
          <w:szCs w:val="24"/>
          <w:lang w:val="ro-RO"/>
        </w:rPr>
        <w:t>DECLARATIE REFERITOARE LA CONDITIILE DE MUNCA, SĂNĂTATE ŞI PROTECŢIA MUNCII</w:t>
      </w:r>
    </w:p>
    <w:p w14:paraId="62C3D883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0E5606D7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15511324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625805EC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65E81143" w14:textId="77777777" w:rsidR="004E3780" w:rsidRPr="00FE57C0" w:rsidRDefault="004E3780" w:rsidP="004E3780">
      <w:pPr>
        <w:tabs>
          <w:tab w:val="left" w:pos="0"/>
        </w:tabs>
        <w:spacing w:after="0"/>
        <w:ind w:left="0"/>
        <w:rPr>
          <w:rFonts w:ascii="Times New Roman" w:eastAsia="Times New Roman" w:hAnsi="Times New Roman"/>
          <w:i/>
          <w:sz w:val="24"/>
          <w:szCs w:val="24"/>
        </w:rPr>
      </w:pP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Subsemnatul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………………………………...........…</w:t>
      </w:r>
      <w:proofErr w:type="gramStart"/>
      <w:r w:rsidRPr="00FE57C0">
        <w:rPr>
          <w:rFonts w:ascii="Times New Roman" w:eastAsia="Times New Roman" w:hAnsi="Times New Roman"/>
          <w:i/>
          <w:sz w:val="24"/>
          <w:szCs w:val="24"/>
        </w:rPr>
        <w:t>…..</w:t>
      </w:r>
      <w:proofErr w:type="gram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(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nume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prenume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clar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persoanei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autorizate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),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reprezentant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al ……………………………………………………………</w:t>
      </w:r>
      <w:proofErr w:type="gramStart"/>
      <w:r w:rsidRPr="00FE57C0">
        <w:rPr>
          <w:rFonts w:ascii="Times New Roman" w:eastAsia="Times New Roman" w:hAnsi="Times New Roman"/>
          <w:i/>
          <w:sz w:val="24"/>
          <w:szCs w:val="24"/>
        </w:rPr>
        <w:t>…..</w:t>
      </w:r>
      <w:proofErr w:type="gram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(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denumirea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ofertantului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)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declar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pe propria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raspundere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ca ma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angajez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să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prestez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serviciile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pe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parcursul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îndeplinirii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contractului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conformitate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cu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regulile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obligatorii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referitoare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condiţiile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muncă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protecţie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muncii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care sunt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vigoare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România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>.</w:t>
      </w:r>
    </w:p>
    <w:p w14:paraId="12EB3213" w14:textId="77777777" w:rsidR="004E3780" w:rsidRPr="00FE57C0" w:rsidRDefault="004E3780" w:rsidP="004E3780">
      <w:pPr>
        <w:tabs>
          <w:tab w:val="left" w:pos="0"/>
        </w:tabs>
        <w:spacing w:after="0"/>
        <w:ind w:left="0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asemenea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declar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pe propria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raspundere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că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elaborarea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ofertei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am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ţinut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cont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obligaţiile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referitoare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condiţiile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muncă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protecţie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muncii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şi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am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inclus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costul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pentru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îndeplinirea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acestor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obligaţii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>.</w:t>
      </w:r>
    </w:p>
    <w:p w14:paraId="63ECCA9B" w14:textId="77777777" w:rsidR="004E3780" w:rsidRPr="00FE57C0" w:rsidRDefault="004E3780" w:rsidP="004E3780">
      <w:pPr>
        <w:tabs>
          <w:tab w:val="left" w:pos="0"/>
        </w:tabs>
        <w:spacing w:after="0"/>
        <w:ind w:left="0"/>
        <w:rPr>
          <w:rFonts w:ascii="Times New Roman" w:eastAsia="Times New Roman" w:hAnsi="Times New Roman"/>
          <w:i/>
          <w:sz w:val="24"/>
          <w:szCs w:val="24"/>
        </w:rPr>
      </w:pPr>
    </w:p>
    <w:p w14:paraId="0E2595FF" w14:textId="77777777" w:rsidR="004E3780" w:rsidRPr="00FE57C0" w:rsidRDefault="004E3780" w:rsidP="004E3780">
      <w:pPr>
        <w:tabs>
          <w:tab w:val="left" w:pos="0"/>
        </w:tabs>
        <w:spacing w:after="0"/>
        <w:ind w:left="0"/>
        <w:rPr>
          <w:rFonts w:ascii="Times New Roman" w:eastAsia="Times New Roman" w:hAnsi="Times New Roman"/>
          <w:i/>
          <w:sz w:val="24"/>
          <w:szCs w:val="24"/>
        </w:rPr>
      </w:pP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Totodata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declar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ca am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luat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cunostinta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prevederile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art.</w:t>
      </w:r>
      <w:proofErr w:type="gramStart"/>
      <w:r w:rsidRPr="00FE57C0">
        <w:rPr>
          <w:rFonts w:ascii="Times New Roman" w:eastAsia="Times New Roman" w:hAnsi="Times New Roman"/>
          <w:i/>
          <w:sz w:val="24"/>
          <w:szCs w:val="24"/>
        </w:rPr>
        <w:t>292 ,,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Falsul</w:t>
      </w:r>
      <w:proofErr w:type="spellEnd"/>
      <w:proofErr w:type="gram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Decalaratii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” din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Codul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Penal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referitor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i/>
          <w:sz w:val="24"/>
          <w:szCs w:val="24"/>
        </w:rPr>
        <w:t>la ,,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Declararea</w:t>
      </w:r>
      <w:proofErr w:type="spellEnd"/>
      <w:proofErr w:type="gram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necorespunzatoare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i/>
          <w:sz w:val="24"/>
          <w:szCs w:val="24"/>
        </w:rPr>
        <w:t>a</w:t>
      </w:r>
      <w:proofErr w:type="gram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adevarului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facuta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unui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organ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sau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institutii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stat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ori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unei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alte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unitati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vederea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producerii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unei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consecinte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juridice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pentru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sine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sau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pentrru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altul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atunci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cand,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potrivit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legii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ori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imprejurarilor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declaratia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facuta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serveste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pentru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producerea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acelei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consecinte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se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pedepseste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cu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inchisoare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de la 3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luni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la 2 ani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sau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cu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amenda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>”</w:t>
      </w:r>
    </w:p>
    <w:p w14:paraId="52F80A83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10B82A3F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04396086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2838998C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proofErr w:type="gramStart"/>
      <w:r w:rsidRPr="00FE57C0">
        <w:rPr>
          <w:rFonts w:ascii="Times New Roman" w:eastAsia="Times New Roman" w:hAnsi="Times New Roman"/>
          <w:i/>
          <w:sz w:val="24"/>
          <w:szCs w:val="24"/>
        </w:rPr>
        <w:t>Data :</w:t>
      </w:r>
      <w:proofErr w:type="gramEnd"/>
    </w:p>
    <w:p w14:paraId="1E67516D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7CAB7399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</w:p>
    <w:p w14:paraId="587EACD7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  </w:t>
      </w:r>
    </w:p>
    <w:p w14:paraId="0EB9A27A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>OFERTANTUL</w:t>
      </w:r>
    </w:p>
    <w:p w14:paraId="029AEB28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..........................................                      </w:t>
      </w:r>
    </w:p>
    <w:p w14:paraId="0C3BFFED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i/>
          <w:sz w:val="24"/>
          <w:szCs w:val="24"/>
        </w:rPr>
      </w:pPr>
      <w:r w:rsidRPr="00FE57C0">
        <w:rPr>
          <w:rFonts w:ascii="Times New Roman" w:eastAsia="Times New Roman" w:hAnsi="Times New Roman"/>
          <w:i/>
          <w:sz w:val="24"/>
          <w:szCs w:val="24"/>
        </w:rPr>
        <w:t>(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stampila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nume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si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prenume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semnatura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persoana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i/>
          <w:sz w:val="24"/>
          <w:szCs w:val="24"/>
        </w:rPr>
        <w:t>autorizata</w:t>
      </w:r>
      <w:proofErr w:type="spellEnd"/>
      <w:r w:rsidRPr="00FE57C0">
        <w:rPr>
          <w:rFonts w:ascii="Times New Roman" w:eastAsia="Times New Roman" w:hAnsi="Times New Roman"/>
          <w:i/>
          <w:sz w:val="24"/>
          <w:szCs w:val="24"/>
        </w:rPr>
        <w:t>)</w:t>
      </w:r>
    </w:p>
    <w:p w14:paraId="74D5E8E2" w14:textId="77777777" w:rsidR="004E3780" w:rsidRPr="00FE57C0" w:rsidRDefault="004E3780" w:rsidP="004E3780">
      <w:pPr>
        <w:tabs>
          <w:tab w:val="left" w:pos="0"/>
        </w:tabs>
        <w:spacing w:after="0"/>
        <w:ind w:left="0"/>
        <w:jc w:val="left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1DFA2EB4" w14:textId="4D54295E" w:rsidR="004E3780" w:rsidRDefault="004E3780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30C3CED8" w14:textId="62E30A2F" w:rsidR="004E3780" w:rsidRDefault="004E3780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7181FFFD" w14:textId="77777777" w:rsidR="004E3780" w:rsidRDefault="004E3780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</w:p>
    <w:p w14:paraId="6F3CAA6C" w14:textId="319ABD97" w:rsidR="00FE57C0" w:rsidRPr="00FE57C0" w:rsidRDefault="00FE57C0" w:rsidP="00FE57C0">
      <w:pPr>
        <w:spacing w:after="200"/>
        <w:ind w:left="0"/>
        <w:jc w:val="right"/>
        <w:rPr>
          <w:rFonts w:ascii="Times New Roman" w:eastAsia="Calibri" w:hAnsi="Times New Roman"/>
          <w:b/>
          <w:i/>
          <w:sz w:val="24"/>
          <w:szCs w:val="24"/>
        </w:rPr>
      </w:pPr>
      <w:proofErr w:type="gramStart"/>
      <w:r w:rsidRPr="00FE57C0">
        <w:rPr>
          <w:rFonts w:ascii="Times New Roman" w:eastAsia="Calibri" w:hAnsi="Times New Roman"/>
          <w:b/>
          <w:i/>
          <w:sz w:val="24"/>
          <w:szCs w:val="24"/>
        </w:rPr>
        <w:t>Formular  nr</w:t>
      </w:r>
      <w:proofErr w:type="gramEnd"/>
      <w:r w:rsidRPr="00FE57C0">
        <w:rPr>
          <w:rFonts w:ascii="Times New Roman" w:eastAsia="Calibri" w:hAnsi="Times New Roman"/>
          <w:b/>
          <w:i/>
          <w:sz w:val="24"/>
          <w:szCs w:val="24"/>
        </w:rPr>
        <w:t xml:space="preserve">. </w:t>
      </w:r>
      <w:r w:rsidR="00015C95">
        <w:rPr>
          <w:rFonts w:ascii="Times New Roman" w:eastAsia="Calibri" w:hAnsi="Times New Roman"/>
          <w:b/>
          <w:i/>
          <w:sz w:val="24"/>
          <w:szCs w:val="24"/>
        </w:rPr>
        <w:t>4</w:t>
      </w:r>
    </w:p>
    <w:p w14:paraId="0562E048" w14:textId="77777777" w:rsidR="00FE57C0" w:rsidRPr="00FE57C0" w:rsidRDefault="00FE57C0" w:rsidP="00FE57C0">
      <w:pPr>
        <w:spacing w:after="200"/>
        <w:ind w:left="0"/>
        <w:jc w:val="right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3D42E520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4A5CD497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Model </w:t>
      </w: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formular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contestaţie</w:t>
      </w:r>
      <w:proofErr w:type="spellEnd"/>
      <w:proofErr w:type="gramEnd"/>
    </w:p>
    <w:p w14:paraId="66548822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Antet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contestator</w:t>
      </w:r>
      <w:proofErr w:type="spellEnd"/>
    </w:p>
    <w:p w14:paraId="53F7740A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………………………….</w:t>
      </w:r>
    </w:p>
    <w:p w14:paraId="572B8EDB" w14:textId="77777777" w:rsidR="00FE57C0" w:rsidRPr="00FE57C0" w:rsidRDefault="00FE57C0" w:rsidP="00FE57C0">
      <w:pPr>
        <w:spacing w:after="200"/>
        <w:ind w:left="0"/>
        <w:jc w:val="center"/>
        <w:rPr>
          <w:rFonts w:ascii="Times New Roman" w:eastAsia="Calibri" w:hAnsi="Times New Roman"/>
          <w:b/>
          <w:i/>
          <w:sz w:val="24"/>
          <w:szCs w:val="24"/>
          <w:lang w:val="fr-FR"/>
        </w:rPr>
      </w:pPr>
    </w:p>
    <w:p w14:paraId="3D143EA0" w14:textId="77777777" w:rsidR="00FE57C0" w:rsidRPr="00FE57C0" w:rsidRDefault="00FE57C0" w:rsidP="00FE57C0">
      <w:pPr>
        <w:spacing w:after="200"/>
        <w:ind w:left="0"/>
        <w:jc w:val="center"/>
        <w:rPr>
          <w:rFonts w:ascii="Times New Roman" w:eastAsia="Calibri" w:hAnsi="Times New Roman"/>
          <w:b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b/>
          <w:i/>
          <w:sz w:val="24"/>
          <w:szCs w:val="24"/>
          <w:lang w:val="fr-FR"/>
        </w:rPr>
        <w:t>CONTESTAŢIE</w:t>
      </w:r>
    </w:p>
    <w:p w14:paraId="4CB35C83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</w:p>
    <w:p w14:paraId="17F0E602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Subscrisa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……………………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…….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cu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sediul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…………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cod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unic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înregistrare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</w:t>
      </w:r>
      <w:r w:rsidR="002D699D">
        <w:rPr>
          <w:rFonts w:ascii="Times New Roman" w:eastAsia="Calibri" w:hAnsi="Times New Roman"/>
          <w:i/>
          <w:sz w:val="24"/>
          <w:szCs w:val="24"/>
          <w:lang w:val="fr-FR"/>
        </w:rPr>
        <w:t>.............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reprezentată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legal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…………………………………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calitate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ofertant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/candidat la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procedura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atribuire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…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…….</w:t>
      </w:r>
      <w:proofErr w:type="spellStart"/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organizată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autoritatea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contractantă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………………………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…….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având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sediul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………………………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…….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0FB49B18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Contest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decizia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autorităţii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contractante………………………………………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care o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consider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nelegală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1EAE9C52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Motivele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care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stau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baza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contestaţiei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sunt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:</w:t>
      </w:r>
      <w:proofErr w:type="gramEnd"/>
    </w:p>
    <w:p w14:paraId="2BAFBCE6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fapt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……………………………………</w:t>
      </w:r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…….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.</w:t>
      </w:r>
    </w:p>
    <w:p w14:paraId="0FEE857F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drept</w:t>
      </w:r>
      <w:proofErr w:type="spellEnd"/>
      <w:proofErr w:type="gram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:…</w:t>
      </w:r>
      <w:proofErr w:type="gram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…………………………………….</w:t>
      </w:r>
    </w:p>
    <w:p w14:paraId="4C84069E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  <w:lang w:val="fr-FR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sprijinul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contestaţiei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depun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următoarele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mijloace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>probă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  <w:lang w:val="fr-FR"/>
        </w:rPr>
        <w:t xml:space="preserve"> ;</w:t>
      </w:r>
    </w:p>
    <w:p w14:paraId="7FFEBF0D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…………………………………………………………………………………..</w:t>
      </w:r>
    </w:p>
    <w:p w14:paraId="6AF445E3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…………………………………………………………………………………..</w:t>
      </w:r>
    </w:p>
    <w:p w14:paraId="382A1285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</w:rPr>
      </w:pPr>
    </w:p>
    <w:p w14:paraId="4115584D" w14:textId="77777777" w:rsidR="00FE57C0" w:rsidRPr="00FE57C0" w:rsidRDefault="00FE57C0" w:rsidP="00FE57C0">
      <w:pPr>
        <w:spacing w:after="200"/>
        <w:ind w:left="0"/>
        <w:rPr>
          <w:rFonts w:ascii="Times New Roman" w:eastAsia="Calibri" w:hAnsi="Times New Roman"/>
          <w:i/>
          <w:sz w:val="24"/>
          <w:szCs w:val="24"/>
        </w:rPr>
      </w:pPr>
    </w:p>
    <w:p w14:paraId="6AE94F99" w14:textId="77777777" w:rsidR="00FE57C0" w:rsidRPr="00FE57C0" w:rsidRDefault="00FE57C0" w:rsidP="00FE57C0">
      <w:pPr>
        <w:spacing w:after="200"/>
        <w:ind w:left="0"/>
        <w:jc w:val="center"/>
        <w:rPr>
          <w:rFonts w:ascii="Times New Roman" w:eastAsia="Calibri" w:hAnsi="Times New Roman"/>
          <w:i/>
          <w:sz w:val="24"/>
          <w:szCs w:val="24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Semnătura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ştampila</w:t>
      </w:r>
      <w:proofErr w:type="spellEnd"/>
    </w:p>
    <w:p w14:paraId="139F8151" w14:textId="77777777" w:rsidR="00FE57C0" w:rsidRPr="00FE57C0" w:rsidRDefault="00FE57C0" w:rsidP="00FE57C0">
      <w:pPr>
        <w:spacing w:after="200"/>
        <w:ind w:left="0"/>
        <w:jc w:val="center"/>
        <w:rPr>
          <w:rFonts w:ascii="Times New Roman" w:eastAsia="Calibri" w:hAnsi="Times New Roman"/>
          <w:i/>
          <w:sz w:val="24"/>
          <w:szCs w:val="24"/>
        </w:rPr>
      </w:pP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reprezentat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legal</w:t>
      </w:r>
    </w:p>
    <w:p w14:paraId="6930C715" w14:textId="77777777" w:rsidR="00FE57C0" w:rsidRPr="00FE57C0" w:rsidRDefault="00FE57C0" w:rsidP="00FE57C0">
      <w:pPr>
        <w:spacing w:after="200"/>
        <w:ind w:left="0"/>
        <w:jc w:val="center"/>
        <w:rPr>
          <w:rFonts w:ascii="Times New Roman" w:eastAsia="Calibri" w:hAnsi="Times New Roman"/>
          <w:i/>
          <w:sz w:val="24"/>
          <w:szCs w:val="24"/>
        </w:rPr>
      </w:pPr>
      <w:r w:rsidRPr="00FE57C0">
        <w:rPr>
          <w:rFonts w:ascii="Times New Roman" w:eastAsia="Calibri" w:hAnsi="Times New Roman"/>
          <w:i/>
          <w:sz w:val="24"/>
          <w:szCs w:val="24"/>
        </w:rPr>
        <w:t>(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nume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/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prenume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în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 xml:space="preserve"> </w:t>
      </w:r>
      <w:proofErr w:type="spellStart"/>
      <w:r w:rsidRPr="00FE57C0">
        <w:rPr>
          <w:rFonts w:ascii="Times New Roman" w:eastAsia="Calibri" w:hAnsi="Times New Roman"/>
          <w:i/>
          <w:sz w:val="24"/>
          <w:szCs w:val="24"/>
        </w:rPr>
        <w:t>clar</w:t>
      </w:r>
      <w:proofErr w:type="spellEnd"/>
      <w:r w:rsidRPr="00FE57C0">
        <w:rPr>
          <w:rFonts w:ascii="Times New Roman" w:eastAsia="Calibri" w:hAnsi="Times New Roman"/>
          <w:i/>
          <w:sz w:val="24"/>
          <w:szCs w:val="24"/>
        </w:rPr>
        <w:t>)</w:t>
      </w:r>
    </w:p>
    <w:p w14:paraId="0F52557C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64A63C41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58626B05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fr-FR"/>
        </w:rPr>
      </w:pPr>
    </w:p>
    <w:p w14:paraId="52B07DC0" w14:textId="77777777" w:rsidR="00FE57C0" w:rsidRPr="00FE57C0" w:rsidRDefault="00FE57C0" w:rsidP="00FE57C0">
      <w:pPr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fr-FR"/>
        </w:rPr>
      </w:pPr>
    </w:p>
    <w:p w14:paraId="57D50DE8" w14:textId="4B766926" w:rsidR="00FE57C0" w:rsidRPr="00FE57C0" w:rsidRDefault="00FE57C0" w:rsidP="00FE57C0">
      <w:pPr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SECTIUNEA </w:t>
      </w:r>
      <w:proofErr w:type="gramStart"/>
      <w:r w:rsidRPr="00FE57C0">
        <w:rPr>
          <w:rFonts w:ascii="Times New Roman" w:eastAsia="Times New Roman" w:hAnsi="Times New Roman"/>
          <w:b/>
          <w:sz w:val="24"/>
          <w:szCs w:val="24"/>
          <w:lang w:val="fr-FR"/>
        </w:rPr>
        <w:t>-  CLAUZE</w:t>
      </w:r>
      <w:proofErr w:type="gramEnd"/>
      <w:r w:rsidRPr="00FE57C0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 CONTRACTUALE</w:t>
      </w:r>
    </w:p>
    <w:p w14:paraId="23837159" w14:textId="77777777" w:rsidR="00FE57C0" w:rsidRPr="00FE57C0" w:rsidRDefault="00FE57C0" w:rsidP="00FE57C0">
      <w:pPr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fr-FR"/>
        </w:rPr>
      </w:pPr>
    </w:p>
    <w:p w14:paraId="04A024AC" w14:textId="77777777" w:rsidR="00FE57C0" w:rsidRPr="00FE57C0" w:rsidRDefault="00FE57C0" w:rsidP="00FE57C0">
      <w:pPr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en-GB"/>
        </w:rPr>
      </w:pPr>
      <w:r w:rsidRPr="00FE57C0">
        <w:rPr>
          <w:rFonts w:ascii="Times New Roman" w:eastAsia="Times New Roman" w:hAnsi="Times New Roman"/>
          <w:b/>
          <w:sz w:val="24"/>
          <w:szCs w:val="24"/>
          <w:lang w:val="en-GB"/>
        </w:rPr>
        <w:t xml:space="preserve">Contract de </w:t>
      </w:r>
      <w:proofErr w:type="spellStart"/>
      <w:r w:rsidRPr="00FE57C0">
        <w:rPr>
          <w:rFonts w:ascii="Times New Roman" w:eastAsia="Times New Roman" w:hAnsi="Times New Roman"/>
          <w:b/>
          <w:sz w:val="24"/>
          <w:szCs w:val="24"/>
          <w:lang w:val="en-GB"/>
        </w:rPr>
        <w:t>servicii</w:t>
      </w:r>
      <w:proofErr w:type="spellEnd"/>
    </w:p>
    <w:p w14:paraId="0EAB9CF3" w14:textId="77777777" w:rsidR="00FE57C0" w:rsidRPr="00FE57C0" w:rsidRDefault="00FE57C0" w:rsidP="00FE57C0">
      <w:pPr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en-GB"/>
        </w:rPr>
      </w:pPr>
      <w:proofErr w:type="spellStart"/>
      <w:proofErr w:type="gramStart"/>
      <w:r w:rsidRPr="00FE57C0">
        <w:rPr>
          <w:rFonts w:ascii="Times New Roman" w:eastAsia="Times New Roman" w:hAnsi="Times New Roman"/>
          <w:b/>
          <w:sz w:val="24"/>
          <w:szCs w:val="24"/>
          <w:lang w:val="en-GB"/>
        </w:rPr>
        <w:t>nr._</w:t>
      </w:r>
      <w:proofErr w:type="gramEnd"/>
      <w:r w:rsidRPr="00FE57C0">
        <w:rPr>
          <w:rFonts w:ascii="Times New Roman" w:eastAsia="Times New Roman" w:hAnsi="Times New Roman"/>
          <w:b/>
          <w:sz w:val="24"/>
          <w:szCs w:val="24"/>
          <w:lang w:val="en-GB"/>
        </w:rPr>
        <w:t>_____________data</w:t>
      </w:r>
      <w:proofErr w:type="spellEnd"/>
      <w:r w:rsidRPr="00FE57C0">
        <w:rPr>
          <w:rFonts w:ascii="Times New Roman" w:eastAsia="Times New Roman" w:hAnsi="Times New Roman"/>
          <w:b/>
          <w:sz w:val="24"/>
          <w:szCs w:val="24"/>
          <w:lang w:val="en-GB"/>
        </w:rPr>
        <w:t>_______________</w:t>
      </w:r>
    </w:p>
    <w:p w14:paraId="68B0CE2C" w14:textId="77777777" w:rsidR="00FE57C0" w:rsidRPr="00FE57C0" w:rsidRDefault="00FE57C0" w:rsidP="00FE57C0">
      <w:pPr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61E25B27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en-GB"/>
        </w:rPr>
      </w:pPr>
      <w:r w:rsidRPr="00FE57C0">
        <w:rPr>
          <w:rFonts w:ascii="Times New Roman" w:eastAsia="Times New Roman" w:hAnsi="Times New Roman"/>
          <w:sz w:val="24"/>
          <w:szCs w:val="24"/>
          <w:lang w:val="en-GB"/>
        </w:rPr>
        <w:tab/>
      </w:r>
      <w:r w:rsidRPr="00FE57C0">
        <w:rPr>
          <w:rFonts w:ascii="Times New Roman" w:eastAsia="Times New Roman" w:hAnsi="Times New Roman"/>
          <w:sz w:val="24"/>
          <w:szCs w:val="24"/>
          <w:lang w:val="en-GB"/>
        </w:rPr>
        <w:tab/>
      </w:r>
      <w:r w:rsidRPr="00FE57C0">
        <w:rPr>
          <w:rFonts w:ascii="Times New Roman" w:eastAsia="Times New Roman" w:hAnsi="Times New Roman"/>
          <w:sz w:val="24"/>
          <w:szCs w:val="24"/>
          <w:lang w:val="en-GB"/>
        </w:rPr>
        <w:tab/>
      </w:r>
      <w:r w:rsidRPr="00FE57C0">
        <w:rPr>
          <w:rFonts w:ascii="Times New Roman" w:eastAsia="Times New Roman" w:hAnsi="Times New Roman"/>
          <w:sz w:val="24"/>
          <w:szCs w:val="24"/>
          <w:lang w:val="en-GB"/>
        </w:rPr>
        <w:tab/>
      </w:r>
      <w:r w:rsidRPr="00FE57C0">
        <w:rPr>
          <w:rFonts w:ascii="Times New Roman" w:eastAsia="Times New Roman" w:hAnsi="Times New Roman"/>
          <w:sz w:val="24"/>
          <w:szCs w:val="24"/>
          <w:lang w:val="en-GB"/>
        </w:rPr>
        <w:tab/>
      </w:r>
    </w:p>
    <w:p w14:paraId="43CFD9F5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1. </w:t>
      </w:r>
      <w:proofErr w:type="spellStart"/>
      <w:r w:rsidRPr="00FE57C0">
        <w:rPr>
          <w:rFonts w:ascii="Times New Roman" w:eastAsia="Times New Roman" w:hAnsi="Times New Roman"/>
          <w:b/>
          <w:sz w:val="24"/>
          <w:szCs w:val="24"/>
          <w:lang w:val="fr-FR"/>
        </w:rPr>
        <w:t>Părţile</w:t>
      </w:r>
      <w:proofErr w:type="spellEnd"/>
      <w:r w:rsidRPr="00FE57C0">
        <w:rPr>
          <w:rFonts w:ascii="Times New Roman" w:eastAsia="Times New Roman" w:hAnsi="Times New Roman"/>
          <w:b/>
          <w:sz w:val="24"/>
          <w:szCs w:val="24"/>
          <w:lang w:val="fr-FR"/>
        </w:rPr>
        <w:t xml:space="preserve"> contractante</w:t>
      </w:r>
    </w:p>
    <w:p w14:paraId="17E97056" w14:textId="119DF583" w:rsidR="00FE57C0" w:rsidRPr="00FE57C0" w:rsidRDefault="00E73E6E" w:rsidP="005819C9">
      <w:pPr>
        <w:spacing w:after="0" w:line="240" w:lineRule="auto"/>
        <w:ind w:left="0" w:firstLine="720"/>
        <w:rPr>
          <w:rFonts w:ascii="Times New Roman" w:eastAsia="Times New Roman" w:hAnsi="Times New Roman"/>
          <w:sz w:val="24"/>
          <w:szCs w:val="24"/>
          <w:lang w:val="en-GB"/>
        </w:rPr>
      </w:pPr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ASOCIATIA SOCIO-PROFESIONALA TSPR  persoana juridica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fara</w:t>
      </w:r>
      <w:proofErr w:type="spellEnd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scop patrimonial , cu sediul in Rm.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Valcea</w:t>
      </w:r>
      <w:proofErr w:type="spellEnd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, str.  Digului  nr. 32 , cod fiscal  33645690,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inregistrat</w:t>
      </w:r>
      <w:proofErr w:type="spellEnd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la Registrul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Asociatiilor</w:t>
      </w:r>
      <w:proofErr w:type="spellEnd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si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Fundatiilor</w:t>
      </w:r>
      <w:proofErr w:type="spellEnd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cu nr 34/2014. , reprezentata legal de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Dumitrascu</w:t>
      </w:r>
      <w:proofErr w:type="spellEnd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Doru Marian,  in calitate de </w:t>
      </w:r>
      <w:proofErr w:type="spellStart"/>
      <w:r w:rsidRPr="00E73E6E">
        <w:rPr>
          <w:rFonts w:ascii="Times New Roman" w:eastAsia="Times New Roman" w:hAnsi="Times New Roman"/>
          <w:b/>
          <w:sz w:val="24"/>
          <w:szCs w:val="24"/>
          <w:lang w:val="ro-RO"/>
        </w:rPr>
        <w:t>Presedinte</w:t>
      </w:r>
      <w:proofErr w:type="spellEnd"/>
      <w:r w:rsidR="005819C9">
        <w:rPr>
          <w:rFonts w:ascii="Times New Roman" w:eastAsia="Times New Roman" w:hAnsi="Times New Roman"/>
          <w:sz w:val="24"/>
          <w:szCs w:val="24"/>
          <w:lang w:val="en-GB"/>
        </w:rPr>
        <w:t xml:space="preserve">, </w:t>
      </w:r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spellStart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>în</w:t>
      </w:r>
      <w:proofErr w:type="spellEnd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spellStart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>calitate</w:t>
      </w:r>
      <w:proofErr w:type="spellEnd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de </w:t>
      </w:r>
      <w:proofErr w:type="spellStart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>achizitor</w:t>
      </w:r>
      <w:proofErr w:type="spellEnd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, pe de o </w:t>
      </w:r>
      <w:proofErr w:type="spellStart"/>
      <w:r w:rsidR="00FE57C0" w:rsidRPr="00FE57C0">
        <w:rPr>
          <w:rFonts w:ascii="Times New Roman" w:eastAsia="Times New Roman" w:hAnsi="Times New Roman"/>
          <w:sz w:val="24"/>
          <w:szCs w:val="24"/>
          <w:lang w:val="en-GB"/>
        </w:rPr>
        <w:t>parte</w:t>
      </w:r>
      <w:proofErr w:type="spellEnd"/>
    </w:p>
    <w:p w14:paraId="71874F08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en-GB"/>
        </w:rPr>
      </w:pP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si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</w:p>
    <w:p w14:paraId="6EEFE428" w14:textId="77777777" w:rsidR="00FE57C0" w:rsidRPr="00FE57C0" w:rsidRDefault="00FE57C0" w:rsidP="00FE57C0">
      <w:pPr>
        <w:spacing w:after="0" w:line="240" w:lineRule="auto"/>
        <w:ind w:left="0"/>
        <w:jc w:val="left"/>
        <w:rPr>
          <w:rFonts w:ascii="Times New Roman" w:eastAsia="Times New Roman" w:hAnsi="Times New Roman"/>
          <w:sz w:val="24"/>
          <w:szCs w:val="24"/>
          <w:lang w:val="en-GB"/>
        </w:rPr>
      </w:pPr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……... ................ ...........................   </w:t>
      </w:r>
      <w:proofErr w:type="spellStart"/>
      <w:proofErr w:type="gram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denumire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operatorul</w:t>
      </w:r>
      <w:proofErr w:type="spellEnd"/>
      <w:proofErr w:type="gram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economic  ...............................................</w:t>
      </w:r>
      <w:proofErr w:type="gram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adresa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sediu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………………… ........................................................................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telefon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/fax ..........................................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numar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de </w:t>
      </w:r>
      <w:proofErr w:type="spellStart"/>
      <w:proofErr w:type="gram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inmatriculare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 .....................................</w:t>
      </w:r>
      <w:proofErr w:type="gram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 cod </w:t>
      </w:r>
      <w:proofErr w:type="gram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fiscal  ...................................</w:t>
      </w:r>
      <w:proofErr w:type="gram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cont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(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trezorerie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, banca) ..............................................................................................................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reprezentat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prin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................................................................................................   (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denumirea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conducatorului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)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functia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...............................................in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calitate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prestator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, pe de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alta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parte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en-GB"/>
        </w:rPr>
        <w:t>.</w:t>
      </w:r>
    </w:p>
    <w:p w14:paraId="0410D549" w14:textId="77777777" w:rsidR="00FE57C0" w:rsidRPr="00FE57C0" w:rsidRDefault="00FE57C0" w:rsidP="00FE57C0">
      <w:pPr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val="es-ES"/>
        </w:rPr>
      </w:pPr>
    </w:p>
    <w:p w14:paraId="14D303A6" w14:textId="77777777" w:rsidR="00FE57C0" w:rsidRPr="00FE57C0" w:rsidRDefault="00FE57C0" w:rsidP="00FE57C0">
      <w:pPr>
        <w:spacing w:after="0" w:line="240" w:lineRule="auto"/>
        <w:ind w:left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2. Obiectul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şi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preţul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 contractului</w:t>
      </w:r>
    </w:p>
    <w:p w14:paraId="7E3FBEA2" w14:textId="7580A820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2.1. Prestatorul se obliga 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sa asigure </w:t>
      </w:r>
      <w:r w:rsidRPr="00FE57C0">
        <w:rPr>
          <w:rFonts w:ascii="Times New Roman" w:eastAsia="Times New Roman" w:hAnsi="Times New Roman"/>
          <w:sz w:val="24"/>
          <w:szCs w:val="24"/>
          <w:lang w:val="ro-RO"/>
        </w:rPr>
        <w:t xml:space="preserve">servicii de </w:t>
      </w:r>
      <w:r w:rsidR="00AC7638" w:rsidRPr="00AC7638">
        <w:rPr>
          <w:rFonts w:ascii="Times New Roman" w:eastAsia="Times New Roman" w:hAnsi="Times New Roman"/>
          <w:sz w:val="24"/>
          <w:szCs w:val="24"/>
          <w:lang w:val="ro-RO"/>
        </w:rPr>
        <w:t>Servicii Consiliere si orientare profesionala</w:t>
      </w:r>
      <w:r w:rsidRPr="00FE57C0">
        <w:rPr>
          <w:rFonts w:ascii="Times New Roman" w:eastAsia="Times New Roman" w:hAnsi="Times New Roman"/>
          <w:sz w:val="24"/>
          <w:szCs w:val="24"/>
          <w:lang w:val="ro-RO"/>
        </w:rPr>
        <w:t>,</w:t>
      </w: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conform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cerintelor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documentatiei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de atribuire care face parte integranta din contract, in perioada convenita si in conformitate cu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obligatiile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asumate prin prezentul contract.</w:t>
      </w:r>
    </w:p>
    <w:p w14:paraId="7102E901" w14:textId="0530BE48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2.2 Achizitorul se obliga 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plateasca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prestatorului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pretul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convenit pentru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serviciile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>Servicii</w:t>
      </w:r>
      <w:proofErr w:type="spellEnd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>Consiliere</w:t>
      </w:r>
      <w:proofErr w:type="spellEnd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 xml:space="preserve"> si </w:t>
      </w:r>
      <w:proofErr w:type="spellStart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>orientare</w:t>
      </w:r>
      <w:proofErr w:type="spellEnd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="00AC7638" w:rsidRPr="00AC7638">
        <w:rPr>
          <w:rFonts w:ascii="Times New Roman" w:eastAsia="Times New Roman" w:hAnsi="Times New Roman"/>
          <w:sz w:val="24"/>
          <w:szCs w:val="24"/>
          <w:lang w:val="fr-FR"/>
        </w:rPr>
        <w:t>profesionala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.</w:t>
      </w:r>
    </w:p>
    <w:p w14:paraId="17B1B730" w14:textId="2D484752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 w:firstLine="720"/>
        <w:textAlignment w:val="baseline"/>
        <w:rPr>
          <w:rFonts w:ascii="Times New Roman" w:eastAsia="Times New Roman" w:hAnsi="Times New Roman"/>
          <w:sz w:val="24"/>
          <w:szCs w:val="24"/>
          <w:lang w:val="es-ES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2.3 </w:t>
      </w:r>
      <w:r w:rsidR="00C24480">
        <w:rPr>
          <w:rFonts w:ascii="Times New Roman" w:eastAsia="Times New Roman" w:hAnsi="Times New Roman"/>
          <w:sz w:val="24"/>
          <w:szCs w:val="24"/>
          <w:lang w:val="es-ES"/>
        </w:rPr>
        <w:t>Pretul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 convenit pentru indeplinirea contractului, platibil prestatorului de catre achizitor, este </w:t>
      </w:r>
      <w:proofErr w:type="gramStart"/>
      <w:r w:rsidRPr="00FE57C0">
        <w:rPr>
          <w:rFonts w:ascii="Times New Roman" w:eastAsia="Times New Roman" w:hAnsi="Times New Roman"/>
          <w:sz w:val="24"/>
          <w:szCs w:val="24"/>
          <w:lang w:val="es-ES"/>
        </w:rPr>
        <w:t>de:</w:t>
      </w:r>
      <w:proofErr w:type="gramEnd"/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 </w:t>
      </w:r>
      <w:r w:rsidRPr="00FE57C0">
        <w:rPr>
          <w:rFonts w:ascii="Times New Roman" w:eastAsia="Times New Roman" w:hAnsi="Times New Roman"/>
          <w:b/>
          <w:sz w:val="24"/>
          <w:szCs w:val="24"/>
          <w:lang w:val="es-ES"/>
        </w:rPr>
        <w:t>..........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>.</w:t>
      </w:r>
    </w:p>
    <w:p w14:paraId="17CD6E9A" w14:textId="39892DBD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 w:firstLine="720"/>
        <w:textAlignment w:val="baseline"/>
        <w:rPr>
          <w:rFonts w:ascii="Times New Roman" w:eastAsia="Times New Roman" w:hAnsi="Times New Roman"/>
          <w:sz w:val="24"/>
          <w:szCs w:val="24"/>
          <w:lang w:val="es-ES"/>
        </w:rPr>
      </w:pP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Pretul contractului rezulta din inmultirea </w:t>
      </w:r>
      <w:r w:rsidR="00E525A1">
        <w:rPr>
          <w:rFonts w:ascii="Times New Roman" w:eastAsia="Times New Roman" w:hAnsi="Times New Roman"/>
          <w:sz w:val="24"/>
          <w:szCs w:val="24"/>
          <w:lang w:val="es-ES"/>
        </w:rPr>
        <w:t xml:space="preserve">numarului de </w:t>
      </w:r>
      <w:r w:rsidR="00C24480">
        <w:rPr>
          <w:rFonts w:ascii="Times New Roman" w:eastAsia="Times New Roman" w:hAnsi="Times New Roman"/>
          <w:sz w:val="24"/>
          <w:szCs w:val="24"/>
          <w:lang w:val="es-ES"/>
        </w:rPr>
        <w:t xml:space="preserve">302 </w:t>
      </w:r>
      <w:r w:rsidR="00E525A1">
        <w:rPr>
          <w:rFonts w:ascii="Times New Roman" w:eastAsia="Times New Roman" w:hAnsi="Times New Roman"/>
          <w:sz w:val="24"/>
          <w:szCs w:val="24"/>
          <w:lang w:val="es-ES"/>
        </w:rPr>
        <w:t xml:space="preserve">persoane din Grupul Tinta 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si </w:t>
      </w:r>
      <w:r w:rsidR="00E525A1">
        <w:rPr>
          <w:rFonts w:ascii="Times New Roman" w:eastAsia="Times New Roman" w:hAnsi="Times New Roman"/>
          <w:sz w:val="24"/>
          <w:szCs w:val="24"/>
          <w:lang w:val="es-ES"/>
        </w:rPr>
        <w:t>pretul pentru fiecare persoana,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 pentru serviciile de </w:t>
      </w:r>
      <w:r w:rsidR="00E525A1">
        <w:rPr>
          <w:rFonts w:ascii="Times New Roman" w:eastAsia="Times New Roman" w:hAnsi="Times New Roman"/>
          <w:sz w:val="24"/>
          <w:szCs w:val="24"/>
          <w:lang w:val="es-ES"/>
        </w:rPr>
        <w:t>consiliere si orientare profesionala.</w:t>
      </w:r>
    </w:p>
    <w:p w14:paraId="3F18CC55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3.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Durata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contractului</w:t>
      </w:r>
      <w:proofErr w:type="spellEnd"/>
    </w:p>
    <w:p w14:paraId="3563B02C" w14:textId="66FA45E5" w:rsidR="00FE57C0" w:rsidRPr="00FE57C0" w:rsidRDefault="00FE57C0" w:rsidP="00FE57C0">
      <w:pPr>
        <w:tabs>
          <w:tab w:val="left" w:pos="2340"/>
        </w:tabs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3.1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obligă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asigure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serviciile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de </w:t>
      </w:r>
      <w:proofErr w:type="spellStart"/>
      <w:r w:rsidR="00015C95">
        <w:rPr>
          <w:rFonts w:ascii="Times New Roman" w:eastAsia="Times New Roman" w:hAnsi="Times New Roman"/>
          <w:sz w:val="24"/>
          <w:szCs w:val="24"/>
          <w:lang w:val="fr-FR"/>
        </w:rPr>
        <w:t>orientarea</w:t>
      </w:r>
      <w:proofErr w:type="spellEnd"/>
      <w:r w:rsidR="00015C95">
        <w:rPr>
          <w:rFonts w:ascii="Times New Roman" w:eastAsia="Times New Roman" w:hAnsi="Times New Roman"/>
          <w:sz w:val="24"/>
          <w:szCs w:val="24"/>
          <w:lang w:val="fr-FR"/>
        </w:rPr>
        <w:t xml:space="preserve"> si </w:t>
      </w:r>
      <w:r w:rsidR="00015C95">
        <w:rPr>
          <w:rFonts w:ascii="Times New Roman" w:eastAsia="Times New Roman" w:hAnsi="Times New Roman"/>
          <w:sz w:val="24"/>
          <w:szCs w:val="24"/>
          <w:lang w:val="es-ES"/>
        </w:rPr>
        <w:t>consiliere profesionala</w:t>
      </w:r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de la data </w:t>
      </w:r>
      <w:proofErr w:type="spellStart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>semnarii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 </w:t>
      </w:r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>de</w:t>
      </w:r>
      <w:proofErr w:type="gramEnd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>catre</w:t>
      </w:r>
      <w:proofErr w:type="spellEnd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>ambele</w:t>
      </w:r>
      <w:proofErr w:type="spellEnd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parti si </w:t>
      </w:r>
      <w:proofErr w:type="spellStart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>inregistrarea</w:t>
      </w:r>
      <w:proofErr w:type="spellEnd"/>
      <w:r w:rsidR="00445532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lui </w:t>
      </w:r>
      <w:r w:rsidR="00445532" w:rsidRPr="00E56911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la </w:t>
      </w:r>
      <w:r w:rsidR="00E56911" w:rsidRPr="00E56911">
        <w:rPr>
          <w:rFonts w:ascii="Times New Roman" w:eastAsia="Times New Roman" w:hAnsi="Times New Roman"/>
          <w:bCs/>
          <w:sz w:val="24"/>
          <w:szCs w:val="24"/>
          <w:lang w:val="fr-FR"/>
        </w:rPr>
        <w:t>ASOCIAŢIA SOCIO-PROFESIONALĂ TSPR</w:t>
      </w:r>
      <w:r w:rsidR="005819C9" w:rsidRPr="00E56911">
        <w:rPr>
          <w:rFonts w:ascii="Times New Roman" w:eastAsia="Times New Roman" w:hAnsi="Times New Roman"/>
          <w:bCs/>
          <w:sz w:val="24"/>
          <w:szCs w:val="24"/>
          <w:lang w:val="fr-FR"/>
        </w:rPr>
        <w:t>,</w:t>
      </w:r>
      <w:r w:rsidR="005819C9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pana la data </w:t>
      </w:r>
      <w:r w:rsidRPr="00886A9A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de </w:t>
      </w:r>
      <w:r w:rsidR="00886A9A" w:rsidRPr="00886A9A">
        <w:rPr>
          <w:rFonts w:ascii="Times New Roman" w:eastAsia="Times New Roman" w:hAnsi="Times New Roman"/>
          <w:bCs/>
          <w:sz w:val="24"/>
          <w:szCs w:val="24"/>
          <w:highlight w:val="yellow"/>
          <w:lang w:val="fr-FR"/>
        </w:rPr>
        <w:t>14.07.2027</w:t>
      </w:r>
      <w:r w:rsidRPr="00886A9A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posibilitatea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prelungirii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act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aditional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acordul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partilor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conform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prevederilor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legale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. </w:t>
      </w:r>
    </w:p>
    <w:p w14:paraId="4C6A52EA" w14:textId="77777777" w:rsidR="00FE57C0" w:rsidRPr="00FE57C0" w:rsidRDefault="00FE57C0" w:rsidP="00FE57C0">
      <w:pPr>
        <w:spacing w:after="0" w:line="240" w:lineRule="auto"/>
        <w:ind w:left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4.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Aplicabilitate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 </w:t>
      </w:r>
    </w:p>
    <w:p w14:paraId="25FBA710" w14:textId="501EDFA4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4.1.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intră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vigoare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data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semnarii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lui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ambele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parti si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inregistrarea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>Primaria</w:t>
      </w:r>
      <w:proofErr w:type="spellEnd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>Comunei</w:t>
      </w:r>
      <w:proofErr w:type="spellEnd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>cetateni</w:t>
      </w:r>
      <w:proofErr w:type="spellEnd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>jud</w:t>
      </w:r>
      <w:proofErr w:type="spellEnd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. </w:t>
      </w:r>
      <w:proofErr w:type="spellStart"/>
      <w:r w:rsidR="00CC39E9">
        <w:rPr>
          <w:rFonts w:ascii="Times New Roman" w:eastAsia="Times New Roman" w:hAnsi="Times New Roman"/>
          <w:bCs/>
          <w:sz w:val="24"/>
          <w:szCs w:val="24"/>
          <w:lang w:val="fr-FR"/>
        </w:rPr>
        <w:t>Arges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. </w:t>
      </w:r>
    </w:p>
    <w:p w14:paraId="4244D24D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5.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Standarde</w:t>
      </w:r>
      <w:proofErr w:type="spellEnd"/>
    </w:p>
    <w:p w14:paraId="6544A45E" w14:textId="77777777" w:rsidR="00FE57C0" w:rsidRPr="00FE57C0" w:rsidRDefault="00FE57C0" w:rsidP="00445532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5.1.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baza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vor respecta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standardele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prezentate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furnizor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propunerea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tehnica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1562A688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6.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Responsabilit</w:t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ăţile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 prestatorului</w:t>
      </w:r>
    </w:p>
    <w:p w14:paraId="049B76F7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6.1. Prestatorul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obligatia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de a presta serviciile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prevazute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in contract cu profesionalism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şi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promptitudine conform angajamentului asumat si in conformitate cu propunerea tehnica.</w:t>
      </w:r>
    </w:p>
    <w:p w14:paraId="5B2FA71D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6.2. Prestatorul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obligatia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de a respecta normele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sanatate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si securitate in munca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şi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regulamentele de ordine interioară ale beneficiarului pe durata prezentei sale in sediul acestuia.</w:t>
      </w:r>
    </w:p>
    <w:p w14:paraId="4E2AE504" w14:textId="2BB52BB0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/>
          <w:sz w:val="24"/>
          <w:szCs w:val="24"/>
          <w:lang w:val="it-IT"/>
        </w:rPr>
      </w:pPr>
      <w:r w:rsidRPr="00FE57C0">
        <w:rPr>
          <w:rFonts w:ascii="Times New Roman" w:eastAsia="Times New Roman" w:hAnsi="Times New Roman"/>
          <w:sz w:val="24"/>
          <w:szCs w:val="24"/>
          <w:lang w:val="ro-RO"/>
        </w:rPr>
        <w:lastRenderedPageBreak/>
        <w:tab/>
      </w:r>
      <w:r w:rsidRPr="00FE57C0">
        <w:rPr>
          <w:rFonts w:ascii="Times New Roman" w:eastAsia="Times New Roman" w:hAnsi="Times New Roman"/>
          <w:b/>
          <w:sz w:val="24"/>
          <w:szCs w:val="24"/>
          <w:lang w:val="it-IT"/>
        </w:rPr>
        <w:t xml:space="preserve"> 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6.3 - Prestatorul are obligatia sa puna la dispozitie </w:t>
      </w:r>
      <w:r w:rsidR="00E525A1">
        <w:rPr>
          <w:rFonts w:ascii="Times New Roman" w:eastAsia="Times New Roman" w:hAnsi="Times New Roman"/>
          <w:sz w:val="24"/>
          <w:szCs w:val="24"/>
          <w:lang w:val="it-IT"/>
        </w:rPr>
        <w:t xml:space="preserve">expertii. 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Prestatorul se obliga sa prezinte responsabilului de </w:t>
      </w:r>
      <w:r w:rsidR="00E525A1">
        <w:rPr>
          <w:rFonts w:ascii="Times New Roman" w:eastAsia="Times New Roman" w:hAnsi="Times New Roman"/>
          <w:sz w:val="24"/>
          <w:szCs w:val="24"/>
          <w:lang w:val="it-IT"/>
        </w:rPr>
        <w:t>proiect</w:t>
      </w:r>
      <w:r w:rsidR="00015C95">
        <w:rPr>
          <w:rFonts w:ascii="Times New Roman" w:eastAsia="Times New Roman" w:hAnsi="Times New Roman"/>
          <w:sz w:val="24"/>
          <w:szCs w:val="24"/>
          <w:lang w:val="it-IT"/>
        </w:rPr>
        <w:t xml:space="preserve"> lista cu expertii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>.</w:t>
      </w:r>
    </w:p>
    <w:p w14:paraId="559A6E18" w14:textId="4A0AB6E6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/>
          <w:sz w:val="24"/>
          <w:szCs w:val="24"/>
          <w:lang w:val="es-ES"/>
        </w:rPr>
      </w:pPr>
      <w:r w:rsidRPr="00FE57C0">
        <w:rPr>
          <w:rFonts w:ascii="Times New Roman" w:eastAsia="Times New Roman" w:hAnsi="Times New Roman"/>
          <w:sz w:val="24"/>
          <w:szCs w:val="24"/>
          <w:lang w:val="it-IT"/>
        </w:rPr>
        <w:tab/>
        <w:t>6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>.</w:t>
      </w:r>
      <w:r w:rsidR="00015C95">
        <w:rPr>
          <w:rFonts w:ascii="Times New Roman" w:eastAsia="Times New Roman" w:hAnsi="Times New Roman"/>
          <w:sz w:val="24"/>
          <w:szCs w:val="24"/>
          <w:lang w:val="es-ES"/>
        </w:rPr>
        <w:t>4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 –</w:t>
      </w:r>
      <w:r w:rsidRPr="00FE57C0">
        <w:rPr>
          <w:rFonts w:ascii="Times New Roman" w:eastAsia="Times New Roman" w:hAnsi="Times New Roman"/>
          <w:sz w:val="24"/>
          <w:szCs w:val="24"/>
          <w:lang w:val="ro-RO"/>
        </w:rPr>
        <w:t xml:space="preserve"> </w:t>
      </w:r>
      <w:r w:rsidR="00B136B6">
        <w:rPr>
          <w:rFonts w:ascii="Times New Roman" w:eastAsia="Times New Roman" w:hAnsi="Times New Roman"/>
          <w:sz w:val="24"/>
          <w:szCs w:val="24"/>
          <w:lang w:val="es-ES"/>
        </w:rPr>
        <w:t>Expertii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 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au obligatia de a transmite responsabilului de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proeict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toate informatiile solicitate de acesta in legatura cu desfasurarea </w:t>
      </w:r>
      <w:r w:rsidR="00B136B6" w:rsidRPr="00B136B6">
        <w:rPr>
          <w:rFonts w:ascii="Times New Roman" w:eastAsia="Times New Roman" w:hAnsi="Times New Roman"/>
          <w:sz w:val="24"/>
          <w:szCs w:val="24"/>
          <w:lang w:val="it-IT"/>
        </w:rPr>
        <w:t>activitatilor de consiliere si orientare profesionala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>.</w:t>
      </w:r>
    </w:p>
    <w:p w14:paraId="207E8329" w14:textId="561F071B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/>
          <w:sz w:val="24"/>
          <w:szCs w:val="24"/>
          <w:lang w:val="it-IT"/>
        </w:rPr>
      </w:pPr>
      <w:r w:rsidRPr="00FE57C0">
        <w:rPr>
          <w:rFonts w:ascii="Times New Roman" w:eastAsia="Times New Roman" w:hAnsi="Times New Roman"/>
          <w:sz w:val="24"/>
          <w:szCs w:val="24"/>
          <w:lang w:val="es-ES"/>
        </w:rPr>
        <w:tab/>
        <w:t>6.</w:t>
      </w:r>
      <w:r w:rsidR="00015C95">
        <w:rPr>
          <w:rFonts w:ascii="Times New Roman" w:eastAsia="Times New Roman" w:hAnsi="Times New Roman"/>
          <w:sz w:val="24"/>
          <w:szCs w:val="24"/>
          <w:lang w:val="es-ES"/>
        </w:rPr>
        <w:t>5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 - </w:t>
      </w:r>
      <w:r w:rsidR="00B136B6">
        <w:rPr>
          <w:rFonts w:ascii="Times New Roman" w:eastAsia="Times New Roman" w:hAnsi="Times New Roman"/>
          <w:sz w:val="24"/>
          <w:szCs w:val="24"/>
          <w:lang w:val="es-ES"/>
        </w:rPr>
        <w:t>Expertii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au obligatia de a anunta responsabilul de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proeict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in legatura cu absentarea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 xml:space="preserve">beneficiarilor la activitatile </w:t>
      </w:r>
      <w:r w:rsidR="00B136B6" w:rsidRPr="00B136B6">
        <w:rPr>
          <w:rFonts w:ascii="Times New Roman" w:eastAsia="Times New Roman" w:hAnsi="Times New Roman"/>
          <w:sz w:val="24"/>
          <w:szCs w:val="24"/>
          <w:lang w:val="it-IT"/>
        </w:rPr>
        <w:t>de consiliere si orientare profesionala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. In situatia in care un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participant selectat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lipseste nemotivat,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expertul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va instiinta responsabilul de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proeict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despre aceasta.</w:t>
      </w:r>
    </w:p>
    <w:p w14:paraId="307A79B6" w14:textId="4D548710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/>
          <w:sz w:val="24"/>
          <w:szCs w:val="24"/>
          <w:lang w:val="it-IT"/>
        </w:rPr>
      </w:pPr>
      <w:r w:rsidRPr="00FE57C0">
        <w:rPr>
          <w:rFonts w:ascii="Times New Roman" w:eastAsia="Times New Roman" w:hAnsi="Times New Roman"/>
          <w:sz w:val="24"/>
          <w:szCs w:val="24"/>
          <w:lang w:val="it-IT"/>
        </w:rPr>
        <w:tab/>
        <w:t>6.</w:t>
      </w:r>
      <w:r w:rsidR="00015C95">
        <w:rPr>
          <w:rFonts w:ascii="Times New Roman" w:eastAsia="Times New Roman" w:hAnsi="Times New Roman"/>
          <w:sz w:val="24"/>
          <w:szCs w:val="24"/>
          <w:lang w:val="it-IT"/>
        </w:rPr>
        <w:t>6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– In cazul in care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expertul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desemnat de prestator nu respecta prevederile punctului 6.</w:t>
      </w:r>
      <w:r w:rsidR="00015C95">
        <w:rPr>
          <w:rFonts w:ascii="Times New Roman" w:eastAsia="Times New Roman" w:hAnsi="Times New Roman"/>
          <w:sz w:val="24"/>
          <w:szCs w:val="24"/>
          <w:lang w:val="it-IT"/>
        </w:rPr>
        <w:t>5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>, eventualele prejudicii create achizitorului vor fi suportate de prestator.</w:t>
      </w:r>
    </w:p>
    <w:p w14:paraId="659C0F56" w14:textId="064ECFC2" w:rsidR="00FE57C0" w:rsidRPr="00FE57C0" w:rsidRDefault="00FE57C0" w:rsidP="00FE57C0">
      <w:p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sz w:val="24"/>
          <w:szCs w:val="24"/>
          <w:lang w:val="it-IT"/>
        </w:rPr>
        <w:tab/>
        <w:t>6.</w:t>
      </w:r>
      <w:r w:rsidR="00015C95">
        <w:rPr>
          <w:rFonts w:ascii="Times New Roman" w:eastAsia="Times New Roman" w:hAnsi="Times New Roman"/>
          <w:sz w:val="24"/>
          <w:szCs w:val="24"/>
          <w:lang w:val="it-IT"/>
        </w:rPr>
        <w:t>7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- Prestatorul va monitoriza activitatea de </w:t>
      </w:r>
      <w:r w:rsidR="00B136B6" w:rsidRPr="00B136B6">
        <w:rPr>
          <w:rFonts w:ascii="Times New Roman" w:eastAsia="Times New Roman" w:hAnsi="Times New Roman"/>
          <w:sz w:val="24"/>
          <w:szCs w:val="24"/>
          <w:lang w:val="it-IT"/>
        </w:rPr>
        <w:t xml:space="preserve">consiliere si orientare profesionala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 xml:space="preserve">pe 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intreaga perioada de desfasurare a </w:t>
      </w:r>
      <w:r w:rsidR="00B136B6">
        <w:rPr>
          <w:rFonts w:ascii="Times New Roman" w:eastAsia="Times New Roman" w:hAnsi="Times New Roman"/>
          <w:sz w:val="24"/>
          <w:szCs w:val="24"/>
          <w:lang w:val="it-IT"/>
        </w:rPr>
        <w:t>activitatilor specifice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 xml:space="preserve"> si va lua masurile necesare pentru realizarea unor servicii de cea mai buna calitate.</w:t>
      </w:r>
      <w:r w:rsidRPr="00FE57C0">
        <w:rPr>
          <w:rFonts w:ascii="Times New Roman" w:eastAsia="Times New Roman" w:hAnsi="Times New Roman"/>
          <w:sz w:val="24"/>
          <w:szCs w:val="24"/>
          <w:lang w:val="it-IT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ab/>
      </w:r>
    </w:p>
    <w:p w14:paraId="2F053660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ab/>
        <w:t xml:space="preserve">7.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Responsabilităţile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 achizitorului</w:t>
      </w:r>
    </w:p>
    <w:p w14:paraId="7603DC6F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7.1. Achizitorul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obligatia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sa asigure prestatorului spatiile administrative, adecvate, in vederea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prestarii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serviciilor din contract.</w:t>
      </w:r>
    </w:p>
    <w:p w14:paraId="0D2C8D2E" w14:textId="597207D1" w:rsidR="00FE57C0" w:rsidRPr="00FE57C0" w:rsidRDefault="00FE57C0" w:rsidP="00B8366F">
      <w:p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/>
          <w:b/>
          <w:bCs/>
          <w:color w:val="FF0000"/>
          <w:sz w:val="24"/>
          <w:szCs w:val="24"/>
          <w:lang w:val="es-ES"/>
        </w:rPr>
      </w:pPr>
      <w:r w:rsidRPr="00FE57C0">
        <w:rPr>
          <w:rFonts w:ascii="Times New Roman" w:eastAsia="Times New Roman" w:hAnsi="Times New Roman"/>
          <w:sz w:val="24"/>
          <w:szCs w:val="24"/>
          <w:lang w:val="es-ES"/>
        </w:rPr>
        <w:tab/>
        <w:t>7.2. Achizitorul se obliga sa plateasca pretul catre prestator in termenul convenit de la primirea facturii emise de prestator</w:t>
      </w:r>
      <w:r w:rsidR="004E6B58">
        <w:rPr>
          <w:rFonts w:ascii="Times New Roman" w:eastAsia="Times New Roman" w:hAnsi="Times New Roman"/>
          <w:sz w:val="24"/>
          <w:szCs w:val="24"/>
          <w:lang w:val="es-ES"/>
        </w:rPr>
        <w:t xml:space="preserve"> </w:t>
      </w:r>
      <w:r w:rsidR="004E6B58" w:rsidRPr="004E6B58">
        <w:rPr>
          <w:rFonts w:ascii="Times New Roman" w:eastAsia="Times New Roman" w:hAnsi="Times New Roman"/>
          <w:sz w:val="24"/>
          <w:szCs w:val="24"/>
          <w:lang w:val="es-ES"/>
        </w:rPr>
        <w:t xml:space="preserve">in termen de </w:t>
      </w:r>
      <w:r w:rsidR="004E6B58">
        <w:rPr>
          <w:rFonts w:ascii="Times New Roman" w:eastAsia="Times New Roman" w:hAnsi="Times New Roman"/>
          <w:sz w:val="24"/>
          <w:szCs w:val="24"/>
          <w:lang w:val="es-ES"/>
        </w:rPr>
        <w:t xml:space="preserve">maxim </w:t>
      </w:r>
      <w:r w:rsidR="004E6B58" w:rsidRPr="004E6B58">
        <w:rPr>
          <w:rFonts w:ascii="Times New Roman" w:eastAsia="Times New Roman" w:hAnsi="Times New Roman"/>
          <w:sz w:val="24"/>
          <w:szCs w:val="24"/>
          <w:lang w:val="es-ES"/>
        </w:rPr>
        <w:t>30 zile</w:t>
      </w:r>
      <w:r w:rsidRPr="00FE57C0">
        <w:rPr>
          <w:rFonts w:ascii="Times New Roman" w:eastAsia="Times New Roman" w:hAnsi="Times New Roman"/>
          <w:sz w:val="24"/>
          <w:szCs w:val="24"/>
          <w:lang w:val="es-ES"/>
        </w:rPr>
        <w:t xml:space="preserve">. </w:t>
      </w:r>
    </w:p>
    <w:p w14:paraId="0130E51F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8.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>Recepţie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                  </w:t>
      </w:r>
    </w:p>
    <w:p w14:paraId="4BD28DB5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8.1. Achizitorul</w:t>
      </w:r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monitorizeaza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si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control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asupra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desfasurarii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. </w:t>
      </w:r>
    </w:p>
    <w:p w14:paraId="6793427A" w14:textId="77777777" w:rsidR="00FE57C0" w:rsidRPr="00FE57C0" w:rsidRDefault="00FE57C0" w:rsidP="00B8366F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ro-RO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8.2. Verificările vor fi efectuate în conformitate cu prevederile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>documentatiei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ro-RO"/>
        </w:rPr>
        <w:t xml:space="preserve"> de atribuire. </w:t>
      </w:r>
    </w:p>
    <w:p w14:paraId="176A32F1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9.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Amendamente</w:t>
      </w:r>
      <w:proofErr w:type="spellEnd"/>
    </w:p>
    <w:p w14:paraId="6030FB40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9.1.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contractante au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durata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 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conveni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modificarea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clauzelor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aditional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numai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cazul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aparitiei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unor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circumstante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care nu au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putut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fi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prevazute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data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incheierii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5223ACD3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9.2.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Valoarea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stabileste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functie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fondurile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alocate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acest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sens si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cerintele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pietei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fortei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munca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3DAA0E0B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10.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Intarzieri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indeplinirea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contractului</w:t>
      </w:r>
      <w:proofErr w:type="spellEnd"/>
    </w:p>
    <w:p w14:paraId="3FE98B58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10.1(1).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obligatia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 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incepe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in 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termen</w:t>
      </w:r>
      <w:proofErr w:type="spellEnd"/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maxim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10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zile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primirea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ordinului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începere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7D939684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     (2)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cazul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care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sufera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intarzieri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sau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suporta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costuri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suplimentare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datorate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exclusivitate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achizitorului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 vor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stabili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comun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acord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 :</w:t>
      </w:r>
    </w:p>
    <w:p w14:paraId="22024735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a)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prelungirea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perioadei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 si</w:t>
      </w:r>
    </w:p>
    <w:p w14:paraId="4C727C78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b)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totalul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cheltuielilor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aferente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dacă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este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cazul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care se vor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adauga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5F1DD49E" w14:textId="77777777" w:rsidR="00FE57C0" w:rsidRPr="00FE57C0" w:rsidRDefault="00FE57C0" w:rsidP="00B8366F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10.2.  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Modificarea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datei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/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perioadelor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se face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acordul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aditional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ab/>
      </w:r>
    </w:p>
    <w:p w14:paraId="1672A71D" w14:textId="6FA20962" w:rsidR="00B8366F" w:rsidRDefault="00FE57C0" w:rsidP="00B8366F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 </w:t>
      </w:r>
    </w:p>
    <w:p w14:paraId="2D5D2739" w14:textId="77777777" w:rsidR="00B8366F" w:rsidRDefault="00FE57C0" w:rsidP="00B8366F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11. 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Penalitati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daune</w:t>
      </w:r>
      <w:proofErr w:type="spellEnd"/>
    </w:p>
    <w:p w14:paraId="69B67BC3" w14:textId="77777777" w:rsidR="00FE57C0" w:rsidRPr="00FE57C0" w:rsidRDefault="00FE57C0" w:rsidP="00B8366F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11.1.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cazul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care,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vina sa </w:t>
      </w:r>
      <w:proofErr w:type="spellStart"/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exclusiva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nu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reuseste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isi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indeplineasca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obligatiile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asumate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achizitorul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 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deduce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penalitati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o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sumă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echivalentă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0</w:t>
      </w:r>
      <w:proofErr w:type="gram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,1%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zi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intarziere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din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suma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prevazuta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pentru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derularea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programului</w:t>
      </w:r>
      <w:proofErr w:type="spellEnd"/>
      <w:r w:rsidRPr="00FE57C0">
        <w:rPr>
          <w:rFonts w:ascii="Times New Roman" w:eastAsia="Times New Roman" w:hAnsi="Times New Roman"/>
          <w:sz w:val="24"/>
          <w:szCs w:val="24"/>
          <w:lang w:val="fr-FR"/>
        </w:rPr>
        <w:t>.</w:t>
      </w: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</w:p>
    <w:p w14:paraId="18B6E1AD" w14:textId="4EC960F3" w:rsidR="00FE57C0" w:rsidRPr="00FE57C0" w:rsidRDefault="00FE57C0" w:rsidP="00B8366F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11.2.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cazul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care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achizitorul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nu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onoreaza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facturile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termen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28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zile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expirarea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perioadei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prevăzute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clauza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 </w:t>
      </w:r>
      <w:r w:rsidR="001A6E7B">
        <w:rPr>
          <w:rFonts w:ascii="Times New Roman" w:eastAsia="Times New Roman" w:hAnsi="Times New Roman"/>
          <w:bCs/>
          <w:sz w:val="24"/>
          <w:szCs w:val="24"/>
          <w:lang w:val="fr-FR"/>
        </w:rPr>
        <w:t>7</w:t>
      </w: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  <w:r w:rsidR="001A6E7B">
        <w:rPr>
          <w:rFonts w:ascii="Times New Roman" w:eastAsia="Times New Roman" w:hAnsi="Times New Roman"/>
          <w:bCs/>
          <w:sz w:val="24"/>
          <w:szCs w:val="24"/>
          <w:lang w:val="fr-FR"/>
        </w:rPr>
        <w:t>2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vina 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exclusiva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poate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solicita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penalitati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o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suma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echivalenta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r w:rsidRPr="00FE57C0">
        <w:rPr>
          <w:rFonts w:ascii="Times New Roman" w:eastAsia="Times New Roman" w:hAnsi="Times New Roman"/>
          <w:sz w:val="24"/>
          <w:szCs w:val="24"/>
          <w:lang w:val="fr-FR"/>
        </w:rPr>
        <w:t xml:space="preserve">0,1%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zi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intarziere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plata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neefectuata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</w:p>
    <w:p w14:paraId="3AFC6AA9" w14:textId="77777777" w:rsidR="00FE57C0" w:rsidRPr="00FE57C0" w:rsidRDefault="00FE57C0" w:rsidP="00FE57C0">
      <w:pPr>
        <w:spacing w:after="0" w:line="240" w:lineRule="auto"/>
        <w:ind w:left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12.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Rezilierea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ab/>
      </w:r>
    </w:p>
    <w:p w14:paraId="0094B3CF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12.1.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Nerespectarea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obligatiilor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asumate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prezentul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una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parti da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lezate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 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cere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rezilierea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servicii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si de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a 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pretinde</w:t>
      </w:r>
      <w:proofErr w:type="spellEnd"/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plata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daune-interese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63C2BA94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12.2.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Achizitorul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isi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rezerva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 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denunta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unilateral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furnizare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cel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mult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30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zile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aparitia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unor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circumstante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care nu au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putut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fi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prevazute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data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incheierii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si care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lastRenderedPageBreak/>
        <w:t>conduc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modificarea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clauzelor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contractuale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asa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masura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incat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respectiv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fi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contrara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interesului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public.</w:t>
      </w:r>
    </w:p>
    <w:p w14:paraId="407CAA51" w14:textId="77777777" w:rsidR="00FE57C0" w:rsidRPr="00FE57C0" w:rsidRDefault="00FE57C0" w:rsidP="00B8366F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12.3.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cazul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prevazut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clauza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12.2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 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pretinde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numai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plata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corespunzatoare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pentru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pana la data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denuntării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unilaterale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099EAF9C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13. 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Forta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majora</w:t>
      </w:r>
    </w:p>
    <w:p w14:paraId="27C3A068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13.1.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Imposibilitatea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asigurarii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fondurilor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necesare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ordonatorul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principal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credite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constituie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forta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majora.</w:t>
      </w:r>
    </w:p>
    <w:p w14:paraId="16ED7A1E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13.2.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Forta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majora este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constatata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o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autoritate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competentă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2F729D8D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13.3.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Forta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majora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exonerează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contractante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obligatiilor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asumate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prezentul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toata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perioada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care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aceasta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actioneaza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5B12FD18" w14:textId="77777777" w:rsidR="00FE57C0" w:rsidRPr="00FE57C0" w:rsidRDefault="00FE57C0" w:rsidP="00B8366F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13.4.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contractuala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va fi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suspendata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perioada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actiune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fortei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majore, dar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fara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prejudicia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drepturile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ce li se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cuveneau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partilor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pana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aparitia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acesteia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02845784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14. 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Solutionarea</w:t>
      </w:r>
      <w:proofErr w:type="spellEnd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litigiilor</w:t>
      </w:r>
      <w:proofErr w:type="spellEnd"/>
    </w:p>
    <w:p w14:paraId="2A1E159B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14.1.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Achizitorul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vor face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toate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eforturile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pentru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rezolva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cale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amiabila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tratative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directe,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orice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neintelegere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sau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disputa care se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poate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ivi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cadrul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sau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legatura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5F2FAD0E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14.2.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Daca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dupa 15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zile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de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inceperea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acestor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tratative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neoficiale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achizitorul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prestatorul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nu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reusesc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rezolve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mod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amiabil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o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divergenta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contractuala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fiecare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poate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solicita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disputa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solutioneze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Tribunalul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Alba Iulia.</w:t>
      </w: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ab/>
      </w:r>
    </w:p>
    <w:p w14:paraId="430EE972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 xml:space="preserve">15.  </w:t>
      </w:r>
      <w:proofErr w:type="spellStart"/>
      <w:r w:rsidRPr="00FE57C0">
        <w:rPr>
          <w:rFonts w:ascii="Times New Roman" w:eastAsia="Times New Roman" w:hAnsi="Times New Roman"/>
          <w:b/>
          <w:bCs/>
          <w:sz w:val="24"/>
          <w:szCs w:val="24"/>
          <w:lang w:val="fr-FR"/>
        </w:rPr>
        <w:t>Comunicări</w:t>
      </w:r>
      <w:proofErr w:type="spellEnd"/>
    </w:p>
    <w:p w14:paraId="2E1EA1D1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15.1. (1)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Orice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comunicare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parti,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referitoare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la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indeplinirea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prezentului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trebuie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sa fie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transmisa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scris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68329BE0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(2)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Orice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document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scris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trebuie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inregistrat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atat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momentul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transmiterii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cat si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momentul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primirii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7892CF1E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15.2.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Comunicarile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dintre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parti se pot face si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telefon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telegrama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, fax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sau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e-mail,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conditia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confirmarii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in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scris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a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primirii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comunicarii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.</w:t>
      </w:r>
    </w:p>
    <w:p w14:paraId="33209D92" w14:textId="77777777" w:rsidR="00FE57C0" w:rsidRPr="00FE57C0" w:rsidRDefault="00FE57C0" w:rsidP="00FE57C0">
      <w:pPr>
        <w:spacing w:after="0" w:line="240" w:lineRule="auto"/>
        <w:ind w:left="0"/>
        <w:rPr>
          <w:rFonts w:ascii="Times New Roman" w:eastAsia="Times New Roman" w:hAnsi="Times New Roman"/>
          <w:bCs/>
          <w:sz w:val="24"/>
          <w:szCs w:val="24"/>
          <w:lang w:val="fr-FR"/>
        </w:rPr>
      </w:pPr>
    </w:p>
    <w:p w14:paraId="0549C4A2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fr-FR"/>
        </w:rPr>
      </w:pP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Prezentul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contract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se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incheie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astazi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……………,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în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2 (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două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)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exemplare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cate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unul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pentru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>fiecare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fr-FR"/>
        </w:rPr>
        <w:t xml:space="preserve"> parte.  </w:t>
      </w:r>
    </w:p>
    <w:p w14:paraId="7A091F1D" w14:textId="77777777" w:rsidR="00FE57C0" w:rsidRPr="00FE57C0" w:rsidRDefault="00FE57C0" w:rsidP="00FE57C0">
      <w:pPr>
        <w:spacing w:after="0" w:line="240" w:lineRule="auto"/>
        <w:ind w:left="0" w:firstLine="720"/>
        <w:rPr>
          <w:rFonts w:ascii="Times New Roman" w:eastAsia="Times New Roman" w:hAnsi="Times New Roman"/>
          <w:bCs/>
          <w:sz w:val="24"/>
          <w:szCs w:val="24"/>
          <w:lang w:val="en-GB"/>
        </w:rPr>
      </w:pPr>
      <w:r w:rsidRPr="00FE57C0">
        <w:rPr>
          <w:rFonts w:ascii="Times New Roman" w:eastAsia="Times New Roman" w:hAnsi="Times New Roman"/>
          <w:bCs/>
          <w:sz w:val="24"/>
          <w:szCs w:val="24"/>
          <w:lang w:val="en-GB"/>
        </w:rPr>
        <w:t xml:space="preserve">     </w:t>
      </w:r>
    </w:p>
    <w:p w14:paraId="4AFB9871" w14:textId="77777777" w:rsidR="00FE57C0" w:rsidRPr="00FE57C0" w:rsidRDefault="00FE57C0" w:rsidP="00FE57C0">
      <w:pPr>
        <w:autoSpaceDE w:val="0"/>
        <w:autoSpaceDN w:val="0"/>
        <w:adjustRightInd w:val="0"/>
        <w:spacing w:after="0" w:line="480" w:lineRule="auto"/>
        <w:ind w:left="1440" w:hanging="1440"/>
        <w:jc w:val="left"/>
        <w:rPr>
          <w:rFonts w:ascii="Times New Roman" w:eastAsia="Times New Roman" w:hAnsi="Times New Roman"/>
          <w:bCs/>
          <w:sz w:val="24"/>
          <w:szCs w:val="24"/>
          <w:lang w:val="en-GB"/>
        </w:rPr>
      </w:pPr>
      <w:proofErr w:type="spellStart"/>
      <w:proofErr w:type="gramStart"/>
      <w:r w:rsidRPr="00FE57C0">
        <w:rPr>
          <w:rFonts w:ascii="Times New Roman" w:eastAsia="Times New Roman" w:hAnsi="Times New Roman"/>
          <w:bCs/>
          <w:sz w:val="24"/>
          <w:szCs w:val="24"/>
          <w:lang w:val="en-GB"/>
        </w:rPr>
        <w:t>Achizitor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en-GB"/>
        </w:rPr>
        <w:t xml:space="preserve">,   </w:t>
      </w:r>
      <w:proofErr w:type="gramEnd"/>
      <w:r w:rsidRPr="00FE57C0">
        <w:rPr>
          <w:rFonts w:ascii="Times New Roman" w:eastAsia="Times New Roman" w:hAnsi="Times New Roman"/>
          <w:bCs/>
          <w:sz w:val="24"/>
          <w:szCs w:val="24"/>
          <w:lang w:val="en-GB"/>
        </w:rPr>
        <w:t xml:space="preserve">                                                                               </w:t>
      </w:r>
      <w:proofErr w:type="spellStart"/>
      <w:r w:rsidRPr="00FE57C0">
        <w:rPr>
          <w:rFonts w:ascii="Times New Roman" w:eastAsia="Times New Roman" w:hAnsi="Times New Roman"/>
          <w:bCs/>
          <w:sz w:val="24"/>
          <w:szCs w:val="24"/>
          <w:lang w:val="en-GB"/>
        </w:rPr>
        <w:t>Prestator</w:t>
      </w:r>
      <w:proofErr w:type="spellEnd"/>
      <w:r w:rsidRPr="00FE57C0">
        <w:rPr>
          <w:rFonts w:ascii="Times New Roman" w:eastAsia="Times New Roman" w:hAnsi="Times New Roman"/>
          <w:bCs/>
          <w:sz w:val="24"/>
          <w:szCs w:val="24"/>
          <w:lang w:val="en-GB"/>
        </w:rPr>
        <w:t xml:space="preserve">,     </w:t>
      </w:r>
    </w:p>
    <w:p w14:paraId="3113F919" w14:textId="7DF2D0EC" w:rsidR="00851BFA" w:rsidRDefault="00851BFA" w:rsidP="00FE57C0"/>
    <w:p w14:paraId="6745E039" w14:textId="7EB7D986" w:rsidR="00395345" w:rsidRDefault="00395345" w:rsidP="00FE57C0"/>
    <w:p w14:paraId="6E20DC51" w14:textId="7DB10C54" w:rsidR="00395345" w:rsidRDefault="00395345" w:rsidP="00FE57C0"/>
    <w:p w14:paraId="0C32EAEE" w14:textId="186B5C0B" w:rsidR="00395345" w:rsidRDefault="00395345" w:rsidP="00FE57C0"/>
    <w:p w14:paraId="69B6D295" w14:textId="25B98E00" w:rsidR="00395345" w:rsidRDefault="00395345" w:rsidP="00FE57C0"/>
    <w:p w14:paraId="5A8950BE" w14:textId="60EB7272" w:rsidR="00395345" w:rsidRDefault="00395345" w:rsidP="00FE57C0"/>
    <w:p w14:paraId="43926F0F" w14:textId="63BB5EA6" w:rsidR="00395345" w:rsidRDefault="00395345" w:rsidP="00FE57C0"/>
    <w:p w14:paraId="262AFC18" w14:textId="5A15ECE0" w:rsidR="00395345" w:rsidRDefault="00395345" w:rsidP="00FE57C0"/>
    <w:p w14:paraId="162D2425" w14:textId="5CD05FF4" w:rsidR="00395345" w:rsidRDefault="00395345" w:rsidP="00FE57C0"/>
    <w:p w14:paraId="40FDFC8A" w14:textId="6ACE1F5C" w:rsidR="00395345" w:rsidRDefault="00395345" w:rsidP="00FE57C0"/>
    <w:p w14:paraId="0095F57A" w14:textId="13F6EFE9" w:rsidR="00395345" w:rsidRDefault="00395345" w:rsidP="00FE57C0"/>
    <w:p w14:paraId="035E8608" w14:textId="5C488B5A" w:rsidR="00395345" w:rsidRDefault="00395345" w:rsidP="00FE57C0"/>
    <w:p w14:paraId="6616E4DB" w14:textId="17568FF6" w:rsidR="00395345" w:rsidRDefault="00395345" w:rsidP="00FE57C0"/>
    <w:p w14:paraId="6EDD8125" w14:textId="42B04BCC" w:rsidR="00395345" w:rsidRDefault="00395345" w:rsidP="00FE57C0"/>
    <w:p w14:paraId="67B29BF7" w14:textId="77777777" w:rsidR="00395345" w:rsidRPr="00EB073A" w:rsidRDefault="00395345" w:rsidP="00395345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EB073A">
        <w:rPr>
          <w:rFonts w:ascii="Times New Roman" w:hAnsi="Times New Roman"/>
          <w:b/>
          <w:sz w:val="28"/>
          <w:szCs w:val="28"/>
        </w:rPr>
        <w:t>Declaratie</w:t>
      </w:r>
      <w:proofErr w:type="spellEnd"/>
    </w:p>
    <w:p w14:paraId="4A16381C" w14:textId="77777777" w:rsidR="00395345" w:rsidRDefault="00395345" w:rsidP="00395345"/>
    <w:p w14:paraId="51735ACB" w14:textId="77777777" w:rsidR="00395345" w:rsidRDefault="00395345" w:rsidP="00395345"/>
    <w:p w14:paraId="516F08AB" w14:textId="74417BB8" w:rsidR="00395345" w:rsidRPr="004F18C0" w:rsidRDefault="00395345" w:rsidP="00395345">
      <w:pPr>
        <w:spacing w:after="0" w:line="360" w:lineRule="auto"/>
        <w:ind w:left="567" w:right="285"/>
        <w:rPr>
          <w:rFonts w:ascii="Times New Roman" w:eastAsia="Calibri" w:hAnsi="Times New Roman"/>
          <w:iCs/>
          <w:sz w:val="24"/>
          <w:szCs w:val="24"/>
          <w:lang w:val="ro-RO"/>
        </w:rPr>
      </w:pPr>
      <w:proofErr w:type="spellStart"/>
      <w:r w:rsidRPr="004F18C0">
        <w:rPr>
          <w:rFonts w:ascii="Times New Roman" w:hAnsi="Times New Roman"/>
          <w:sz w:val="24"/>
          <w:szCs w:val="24"/>
        </w:rPr>
        <w:t>Subsemnatul</w:t>
      </w:r>
      <w:proofErr w:type="spellEnd"/>
      <w:r w:rsidRPr="004F18C0">
        <w:rPr>
          <w:rFonts w:ascii="Times New Roman" w:hAnsi="Times New Roman"/>
          <w:sz w:val="24"/>
          <w:szCs w:val="24"/>
        </w:rPr>
        <w:t>, ………………, administrator al ………………</w:t>
      </w:r>
      <w:proofErr w:type="gramStart"/>
      <w:r w:rsidRPr="004F18C0">
        <w:rPr>
          <w:rFonts w:ascii="Times New Roman" w:hAnsi="Times New Roman"/>
          <w:sz w:val="24"/>
          <w:szCs w:val="24"/>
        </w:rPr>
        <w:t>…..</w:t>
      </w:r>
      <w:proofErr w:type="gramEnd"/>
      <w:r w:rsidRPr="004F18C0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4F18C0">
        <w:rPr>
          <w:rFonts w:ascii="Times New Roman" w:hAnsi="Times New Roman"/>
          <w:sz w:val="24"/>
          <w:szCs w:val="24"/>
        </w:rPr>
        <w:t>sediul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în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: …………………………………………., </w:t>
      </w:r>
      <w:proofErr w:type="spellStart"/>
      <w:r w:rsidRPr="004F18C0">
        <w:rPr>
          <w:rFonts w:ascii="Times New Roman" w:hAnsi="Times New Roman"/>
          <w:sz w:val="24"/>
          <w:szCs w:val="24"/>
        </w:rPr>
        <w:t>telefon</w:t>
      </w:r>
      <w:proofErr w:type="spellEnd"/>
      <w:r w:rsidRPr="004F18C0">
        <w:rPr>
          <w:rFonts w:ascii="Times New Roman" w:hAnsi="Times New Roman"/>
          <w:sz w:val="24"/>
          <w:szCs w:val="24"/>
        </w:rPr>
        <w:t>: e-mail: …………………</w:t>
      </w:r>
      <w:proofErr w:type="gramStart"/>
      <w:r w:rsidRPr="004F18C0">
        <w:rPr>
          <w:rFonts w:ascii="Times New Roman" w:hAnsi="Times New Roman"/>
          <w:sz w:val="24"/>
          <w:szCs w:val="24"/>
        </w:rPr>
        <w:t>…..</w:t>
      </w:r>
      <w:proofErr w:type="gramEnd"/>
      <w:r w:rsidRPr="004F18C0">
        <w:rPr>
          <w:rFonts w:ascii="Times New Roman" w:hAnsi="Times New Roman"/>
          <w:sz w:val="24"/>
          <w:szCs w:val="24"/>
        </w:rPr>
        <w:t xml:space="preserve"> , </w:t>
      </w:r>
      <w:proofErr w:type="spellStart"/>
      <w:r w:rsidRPr="004F18C0">
        <w:rPr>
          <w:rFonts w:ascii="Times New Roman" w:hAnsi="Times New Roman"/>
          <w:sz w:val="24"/>
          <w:szCs w:val="24"/>
        </w:rPr>
        <w:t>numar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4F18C0">
        <w:rPr>
          <w:rFonts w:ascii="Times New Roman" w:hAnsi="Times New Roman"/>
          <w:sz w:val="24"/>
          <w:szCs w:val="24"/>
        </w:rPr>
        <w:t>inmatriculare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………………… cod de </w:t>
      </w:r>
      <w:proofErr w:type="spellStart"/>
      <w:r w:rsidRPr="004F18C0">
        <w:rPr>
          <w:rFonts w:ascii="Times New Roman" w:hAnsi="Times New Roman"/>
          <w:sz w:val="24"/>
          <w:szCs w:val="24"/>
        </w:rPr>
        <w:t>înregistrare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fiscală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………………………., </w:t>
      </w:r>
      <w:proofErr w:type="spellStart"/>
      <w:r w:rsidRPr="004F18C0">
        <w:rPr>
          <w:rFonts w:ascii="Times New Roman" w:hAnsi="Times New Roman"/>
          <w:sz w:val="24"/>
          <w:szCs w:val="24"/>
        </w:rPr>
        <w:t>declar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pe </w:t>
      </w:r>
      <w:proofErr w:type="spellStart"/>
      <w:r w:rsidRPr="004F18C0">
        <w:rPr>
          <w:rFonts w:ascii="Times New Roman" w:hAnsi="Times New Roman"/>
          <w:sz w:val="24"/>
          <w:szCs w:val="24"/>
        </w:rPr>
        <w:t>proprie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raspundere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ca </w:t>
      </w:r>
      <w:proofErr w:type="spellStart"/>
      <w:r w:rsidRPr="004F18C0">
        <w:rPr>
          <w:rFonts w:ascii="Times New Roman" w:hAnsi="Times New Roman"/>
          <w:sz w:val="24"/>
          <w:szCs w:val="24"/>
        </w:rPr>
        <w:t>voi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respecta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specificatiile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tehnice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prevazute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1A67DC">
        <w:rPr>
          <w:rFonts w:ascii="Times New Roman" w:eastAsia="ヒラギノ角ゴ Pro W3" w:hAnsi="Times New Roman"/>
          <w:sz w:val="24"/>
          <w:szCs w:val="24"/>
          <w:highlight w:val="yellow"/>
          <w:lang w:eastAsia="ro-RO"/>
        </w:rPr>
        <w:t>A</w:t>
      </w:r>
      <w:r w:rsidRPr="001A67DC">
        <w:rPr>
          <w:rFonts w:ascii="Times New Roman" w:hAnsi="Times New Roman"/>
          <w:sz w:val="24"/>
          <w:szCs w:val="24"/>
          <w:highlight w:val="yellow"/>
        </w:rPr>
        <w:t>nuntul</w:t>
      </w:r>
      <w:proofErr w:type="spellEnd"/>
      <w:r w:rsidRPr="001A67DC">
        <w:rPr>
          <w:rFonts w:ascii="Times New Roman" w:hAnsi="Times New Roman"/>
          <w:sz w:val="24"/>
          <w:szCs w:val="24"/>
          <w:highlight w:val="yellow"/>
        </w:rPr>
        <w:t xml:space="preserve"> </w:t>
      </w:r>
      <w:proofErr w:type="spellStart"/>
      <w:r w:rsidR="00B23C41" w:rsidRPr="001A67DC">
        <w:rPr>
          <w:rFonts w:ascii="Times New Roman" w:hAnsi="Times New Roman"/>
          <w:sz w:val="24"/>
          <w:szCs w:val="24"/>
          <w:highlight w:val="yellow"/>
        </w:rPr>
        <w:t>si</w:t>
      </w:r>
      <w:proofErr w:type="spellEnd"/>
      <w:r w:rsidR="00B23C41" w:rsidRPr="001A67DC">
        <w:rPr>
          <w:rFonts w:ascii="Times New Roman" w:hAnsi="Times New Roman"/>
          <w:sz w:val="24"/>
          <w:szCs w:val="24"/>
          <w:highlight w:val="yellow"/>
        </w:rPr>
        <w:t xml:space="preserve"> </w:t>
      </w:r>
      <w:proofErr w:type="spellStart"/>
      <w:r w:rsidR="00B23C41" w:rsidRPr="001A67DC">
        <w:rPr>
          <w:rFonts w:ascii="Times New Roman" w:hAnsi="Times New Roman"/>
          <w:sz w:val="24"/>
          <w:szCs w:val="24"/>
          <w:highlight w:val="yellow"/>
        </w:rPr>
        <w:t>caietul</w:t>
      </w:r>
      <w:proofErr w:type="spellEnd"/>
      <w:r w:rsidR="00B23C41" w:rsidRPr="001A67DC">
        <w:rPr>
          <w:rFonts w:ascii="Times New Roman" w:hAnsi="Times New Roman"/>
          <w:sz w:val="24"/>
          <w:szCs w:val="24"/>
          <w:highlight w:val="yellow"/>
        </w:rPr>
        <w:t xml:space="preserve"> de </w:t>
      </w:r>
      <w:proofErr w:type="spellStart"/>
      <w:r w:rsidR="00B23C41" w:rsidRPr="001A67DC">
        <w:rPr>
          <w:rFonts w:ascii="Times New Roman" w:hAnsi="Times New Roman"/>
          <w:sz w:val="24"/>
          <w:szCs w:val="24"/>
          <w:highlight w:val="yellow"/>
        </w:rPr>
        <w:t>sarcini</w:t>
      </w:r>
      <w:proofErr w:type="spellEnd"/>
      <w:r w:rsidR="00B23C41" w:rsidRPr="001A67DC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1A67DC">
        <w:rPr>
          <w:rFonts w:ascii="Times New Roman" w:eastAsia="Times New Roman" w:hAnsi="Times New Roman"/>
          <w:bCs/>
          <w:sz w:val="24"/>
          <w:szCs w:val="24"/>
          <w:highlight w:val="yellow"/>
          <w:lang w:val="ro-RO" w:eastAsia="ro-RO"/>
        </w:rPr>
        <w:t>.............................</w:t>
      </w:r>
      <w:r w:rsidRPr="004F18C0">
        <w:rPr>
          <w:rFonts w:ascii="Times New Roman" w:eastAsia="Times New Roman" w:hAnsi="Times New Roman"/>
          <w:bCs/>
          <w:sz w:val="24"/>
          <w:szCs w:val="24"/>
          <w:lang w:val="ro-RO" w:eastAsia="ro-RO"/>
        </w:rPr>
        <w:t xml:space="preserve"> </w:t>
      </w:r>
      <w:r w:rsidRPr="004F18C0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4F18C0">
        <w:rPr>
          <w:rFonts w:ascii="Times New Roman" w:hAnsi="Times New Roman"/>
          <w:sz w:val="24"/>
          <w:szCs w:val="24"/>
        </w:rPr>
        <w:t>lansare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4F18C0">
        <w:rPr>
          <w:rFonts w:ascii="Times New Roman" w:hAnsi="Times New Roman"/>
          <w:sz w:val="24"/>
          <w:szCs w:val="24"/>
        </w:rPr>
        <w:t>procedurii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4F18C0">
        <w:rPr>
          <w:rFonts w:ascii="Times New Roman" w:hAnsi="Times New Roman"/>
          <w:sz w:val="24"/>
          <w:szCs w:val="24"/>
        </w:rPr>
        <w:t>achizitie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directa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pentru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F18C0">
        <w:rPr>
          <w:rFonts w:ascii="Times New Roman" w:hAnsi="Times New Roman"/>
          <w:sz w:val="24"/>
          <w:szCs w:val="24"/>
        </w:rPr>
        <w:t>atribuirea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r w:rsidRPr="004F18C0">
        <w:rPr>
          <w:rFonts w:ascii="Times New Roman" w:eastAsia="ヒラギノ角ゴ Pro W3" w:hAnsi="Times New Roman"/>
          <w:sz w:val="24"/>
          <w:szCs w:val="24"/>
          <w:lang w:eastAsia="ro-RO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contractului</w:t>
      </w:r>
      <w:proofErr w:type="spellEnd"/>
      <w:proofErr w:type="gramEnd"/>
      <w:r w:rsidRPr="004F18C0">
        <w:rPr>
          <w:rFonts w:ascii="Times New Roman" w:hAnsi="Times New Roman"/>
          <w:sz w:val="24"/>
          <w:szCs w:val="24"/>
        </w:rPr>
        <w:t xml:space="preserve"> de </w:t>
      </w:r>
      <w:bookmarkStart w:id="1" w:name="_Hlk138429534"/>
      <w:r w:rsidRPr="004F18C0">
        <w:rPr>
          <w:rFonts w:ascii="Times New Roman" w:eastAsia="Calibri" w:hAnsi="Times New Roman"/>
          <w:iCs/>
          <w:sz w:val="24"/>
          <w:szCs w:val="24"/>
          <w:lang w:val="ro-RO"/>
        </w:rPr>
        <w:t xml:space="preserve">servicii </w:t>
      </w:r>
      <w:proofErr w:type="spellStart"/>
      <w:r w:rsidRPr="004F18C0">
        <w:rPr>
          <w:rFonts w:ascii="Times New Roman" w:eastAsia="Calibri" w:hAnsi="Times New Roman"/>
          <w:iCs/>
          <w:sz w:val="24"/>
          <w:szCs w:val="24"/>
          <w:lang w:val="ro-RO"/>
        </w:rPr>
        <w:t>SERVICII</w:t>
      </w:r>
      <w:proofErr w:type="spellEnd"/>
      <w:r w:rsidRPr="004F18C0">
        <w:rPr>
          <w:rFonts w:ascii="Times New Roman" w:eastAsia="Calibri" w:hAnsi="Times New Roman"/>
          <w:iCs/>
          <w:sz w:val="24"/>
          <w:szCs w:val="24"/>
          <w:lang w:val="ro-RO"/>
        </w:rPr>
        <w:t xml:space="preserve"> ORIENTARE IN CARIERA SI CONSILIERE </w:t>
      </w:r>
      <w:proofErr w:type="gramStart"/>
      <w:r w:rsidRPr="004F18C0">
        <w:rPr>
          <w:rFonts w:ascii="Times New Roman" w:eastAsia="Calibri" w:hAnsi="Times New Roman"/>
          <w:iCs/>
          <w:sz w:val="24"/>
          <w:szCs w:val="24"/>
          <w:lang w:val="ro-RO"/>
        </w:rPr>
        <w:t>PROFESIONALA  .</w:t>
      </w:r>
      <w:proofErr w:type="gramEnd"/>
    </w:p>
    <w:p w14:paraId="2BAC69AE" w14:textId="77777777" w:rsidR="00395345" w:rsidRPr="004F18C0" w:rsidRDefault="00395345" w:rsidP="00395345">
      <w:pPr>
        <w:spacing w:after="0" w:line="360" w:lineRule="auto"/>
        <w:ind w:left="567" w:right="285"/>
        <w:rPr>
          <w:rFonts w:ascii="Times New Roman" w:eastAsia="Times New Roman" w:hAnsi="Times New Roman"/>
          <w:bCs/>
          <w:sz w:val="24"/>
          <w:szCs w:val="24"/>
          <w:lang w:val="ro-RO" w:eastAsia="ro-RO"/>
        </w:rPr>
      </w:pPr>
    </w:p>
    <w:p w14:paraId="105EFEB9" w14:textId="77777777" w:rsidR="00395345" w:rsidRPr="004F18C0" w:rsidRDefault="00395345" w:rsidP="00395345">
      <w:pPr>
        <w:spacing w:after="0" w:line="360" w:lineRule="auto"/>
        <w:ind w:left="567" w:right="285"/>
        <w:rPr>
          <w:rFonts w:ascii="Times New Roman" w:eastAsia="Times New Roman" w:hAnsi="Times New Roman"/>
          <w:bCs/>
          <w:sz w:val="24"/>
          <w:szCs w:val="24"/>
          <w:lang w:val="ro-RO" w:eastAsia="ro-RO"/>
        </w:rPr>
      </w:pPr>
      <w:r w:rsidRPr="004F18C0">
        <w:rPr>
          <w:rFonts w:ascii="Times New Roman" w:eastAsia="Times New Roman" w:hAnsi="Times New Roman"/>
          <w:bCs/>
          <w:sz w:val="24"/>
          <w:szCs w:val="24"/>
          <w:lang w:val="ro-RO" w:eastAsia="ro-RO"/>
        </w:rPr>
        <w:t>Data :.............</w:t>
      </w:r>
    </w:p>
    <w:bookmarkEnd w:id="1"/>
    <w:p w14:paraId="275EAFC3" w14:textId="77777777" w:rsidR="00395345" w:rsidRPr="004F18C0" w:rsidRDefault="00395345" w:rsidP="00395345">
      <w:pPr>
        <w:ind w:left="567"/>
        <w:rPr>
          <w:rFonts w:ascii="Times New Roman" w:hAnsi="Times New Roman"/>
          <w:sz w:val="24"/>
          <w:szCs w:val="24"/>
        </w:rPr>
      </w:pPr>
      <w:proofErr w:type="spellStart"/>
      <w:r w:rsidRPr="004F18C0">
        <w:rPr>
          <w:rFonts w:ascii="Times New Roman" w:hAnsi="Times New Roman"/>
          <w:sz w:val="24"/>
          <w:szCs w:val="24"/>
        </w:rPr>
        <w:t>Nume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18C0">
        <w:rPr>
          <w:rFonts w:ascii="Times New Roman" w:hAnsi="Times New Roman"/>
          <w:sz w:val="24"/>
          <w:szCs w:val="24"/>
        </w:rPr>
        <w:t>si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F18C0">
        <w:rPr>
          <w:rFonts w:ascii="Times New Roman" w:hAnsi="Times New Roman"/>
          <w:sz w:val="24"/>
          <w:szCs w:val="24"/>
        </w:rPr>
        <w:t>prenume</w:t>
      </w:r>
      <w:proofErr w:type="spellEnd"/>
      <w:r w:rsidRPr="004F18C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4F18C0">
        <w:rPr>
          <w:rFonts w:ascii="Times New Roman" w:hAnsi="Times New Roman"/>
          <w:sz w:val="24"/>
          <w:szCs w:val="24"/>
        </w:rPr>
        <w:t xml:space="preserve"> ……………</w:t>
      </w:r>
      <w:proofErr w:type="gramStart"/>
      <w:r w:rsidRPr="004F18C0">
        <w:rPr>
          <w:rFonts w:ascii="Times New Roman" w:hAnsi="Times New Roman"/>
          <w:sz w:val="24"/>
          <w:szCs w:val="24"/>
        </w:rPr>
        <w:t>…..</w:t>
      </w:r>
      <w:proofErr w:type="gramEnd"/>
    </w:p>
    <w:p w14:paraId="76899A49" w14:textId="77777777" w:rsidR="00395345" w:rsidRPr="00C43302" w:rsidRDefault="00395345" w:rsidP="00395345">
      <w:pPr>
        <w:ind w:left="567"/>
      </w:pPr>
      <w:proofErr w:type="spellStart"/>
      <w:r w:rsidRPr="004F18C0">
        <w:rPr>
          <w:rFonts w:ascii="Times New Roman" w:hAnsi="Times New Roman"/>
          <w:sz w:val="24"/>
          <w:szCs w:val="24"/>
        </w:rPr>
        <w:t>Semnatura</w:t>
      </w:r>
      <w:proofErr w:type="spellEnd"/>
      <w:r w:rsidRPr="004F18C0">
        <w:rPr>
          <w:rFonts w:ascii="Times New Roman" w:hAnsi="Times New Roman"/>
          <w:sz w:val="24"/>
          <w:szCs w:val="24"/>
        </w:rPr>
        <w:t>: ………………</w:t>
      </w:r>
    </w:p>
    <w:p w14:paraId="0058A58F" w14:textId="63D40742" w:rsidR="00395345" w:rsidRDefault="00395345" w:rsidP="00FE57C0"/>
    <w:p w14:paraId="6E44FD34" w14:textId="77777777" w:rsidR="00395345" w:rsidRPr="00FE57C0" w:rsidRDefault="00395345" w:rsidP="00FE57C0"/>
    <w:sectPr w:rsidR="00395345" w:rsidRPr="00FE57C0" w:rsidSect="00623C12">
      <w:headerReference w:type="default" r:id="rId8"/>
      <w:footerReference w:type="default" r:id="rId9"/>
      <w:headerReference w:type="first" r:id="rId10"/>
      <w:pgSz w:w="11900" w:h="16840"/>
      <w:pgMar w:top="1674" w:right="740" w:bottom="1702" w:left="810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D142C" w14:textId="77777777" w:rsidR="00E65362" w:rsidRDefault="00E65362" w:rsidP="00CD5B3B">
      <w:r>
        <w:separator/>
      </w:r>
    </w:p>
  </w:endnote>
  <w:endnote w:type="continuationSeparator" w:id="0">
    <w:p w14:paraId="14F81FF2" w14:textId="77777777" w:rsidR="00E65362" w:rsidRDefault="00E65362" w:rsidP="00CD5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0F3DB" w14:textId="77777777" w:rsidR="00541146" w:rsidRDefault="00541146" w:rsidP="00F44190">
    <w:pPr>
      <w:pStyle w:val="Subsol"/>
      <w:spacing w:after="0" w:line="240" w:lineRule="auto"/>
      <w:ind w:left="1440" w:hanging="90"/>
      <w:rPr>
        <w:sz w:val="14"/>
        <w:szCs w:val="14"/>
        <w:lang w:val="ro-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214E3" w14:textId="77777777" w:rsidR="00E65362" w:rsidRDefault="00E65362" w:rsidP="00CD5B3B">
      <w:r>
        <w:separator/>
      </w:r>
    </w:p>
  </w:footnote>
  <w:footnote w:type="continuationSeparator" w:id="0">
    <w:p w14:paraId="7DD75C77" w14:textId="77777777" w:rsidR="00E65362" w:rsidRDefault="00E65362" w:rsidP="00CD5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tblpY="1"/>
      <w:tblOverlap w:val="never"/>
      <w:tblW w:w="5103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103"/>
    </w:tblGrid>
    <w:tr w:rsidR="00541146" w14:paraId="26C31C6F" w14:textId="77777777" w:rsidTr="00DC08D4">
      <w:tc>
        <w:tcPr>
          <w:tcW w:w="5103" w:type="dxa"/>
          <w:shd w:val="clear" w:color="auto" w:fill="auto"/>
        </w:tcPr>
        <w:p w14:paraId="1D6AD6E7" w14:textId="0D4ED201" w:rsidR="00541146" w:rsidRPr="00CD5B3B" w:rsidRDefault="00541146" w:rsidP="00F44190">
          <w:pPr>
            <w:pStyle w:val="MediumGrid21"/>
            <w:ind w:left="1440"/>
          </w:pPr>
        </w:p>
      </w:tc>
    </w:tr>
  </w:tbl>
  <w:p w14:paraId="262690DD" w14:textId="77777777" w:rsidR="00541146" w:rsidRPr="00CD5B3B" w:rsidRDefault="00541146" w:rsidP="00011077">
    <w:pPr>
      <w:pStyle w:val="Antet"/>
      <w:ind w:left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8F42F" w14:textId="77777777" w:rsidR="00541146" w:rsidRDefault="00541146" w:rsidP="00E562FC">
    <w:pPr>
      <w:pStyle w:val="Antet"/>
      <w:ind w:left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2706"/>
    <w:multiLevelType w:val="hybridMultilevel"/>
    <w:tmpl w:val="B6846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D7F33"/>
    <w:multiLevelType w:val="hybridMultilevel"/>
    <w:tmpl w:val="5268DA88"/>
    <w:lvl w:ilvl="0" w:tplc="04180003">
      <w:start w:val="1"/>
      <w:numFmt w:val="bullet"/>
      <w:lvlText w:val="o"/>
      <w:lvlJc w:val="left"/>
      <w:pPr>
        <w:ind w:left="767" w:hanging="360"/>
      </w:pPr>
      <w:rPr>
        <w:rFonts w:ascii="Courier New" w:hAnsi="Courier New" w:cs="Times New Roman" w:hint="default"/>
      </w:rPr>
    </w:lvl>
    <w:lvl w:ilvl="1" w:tplc="04090003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" w15:restartNumberingAfterBreak="0">
    <w:nsid w:val="04316B01"/>
    <w:multiLevelType w:val="multilevel"/>
    <w:tmpl w:val="FFBC7036"/>
    <w:lvl w:ilvl="0">
      <w:start w:val="11"/>
      <w:numFmt w:val="decimal"/>
      <w:lvlText w:val="%1."/>
      <w:lvlJc w:val="left"/>
      <w:pPr>
        <w:tabs>
          <w:tab w:val="num" w:pos="340"/>
        </w:tabs>
        <w:ind w:left="0" w:firstLine="144"/>
      </w:pPr>
      <w:rPr>
        <w:rFonts w:hint="default"/>
        <w:b/>
        <w:i w:val="0"/>
      </w:rPr>
    </w:lvl>
    <w:lvl w:ilvl="1">
      <w:start w:val="5"/>
      <w:numFmt w:val="bullet"/>
      <w:lvlText w:val="-"/>
      <w:lvlJc w:val="left"/>
      <w:pPr>
        <w:tabs>
          <w:tab w:val="num" w:pos="1740"/>
        </w:tabs>
        <w:ind w:left="1740" w:hanging="6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052333BC"/>
    <w:multiLevelType w:val="hybridMultilevel"/>
    <w:tmpl w:val="DBCEF688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D74E3"/>
    <w:multiLevelType w:val="hybridMultilevel"/>
    <w:tmpl w:val="59DA8B96"/>
    <w:lvl w:ilvl="0" w:tplc="7D583C3A">
      <w:start w:val="1"/>
      <w:numFmt w:val="lowerLetter"/>
      <w:lvlText w:val="%1)"/>
      <w:lvlJc w:val="left"/>
      <w:pPr>
        <w:ind w:left="720" w:hanging="360"/>
      </w:pPr>
      <w:rPr>
        <w:rFonts w:ascii="Bookman Old Style" w:eastAsia="Times New Roman" w:hAnsi="Bookman Old Style" w:cs="Times New Roman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53A06"/>
    <w:multiLevelType w:val="multilevel"/>
    <w:tmpl w:val="52DE8F7C"/>
    <w:lvl w:ilvl="0">
      <w:start w:val="1"/>
      <w:numFmt w:val="decimal"/>
      <w:lvlText w:val="%1."/>
      <w:lvlJc w:val="left"/>
      <w:pPr>
        <w:tabs>
          <w:tab w:val="num" w:pos="340"/>
        </w:tabs>
        <w:ind w:left="0" w:firstLine="144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951CEB"/>
    <w:multiLevelType w:val="hybridMultilevel"/>
    <w:tmpl w:val="317E327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9406A"/>
    <w:multiLevelType w:val="hybridMultilevel"/>
    <w:tmpl w:val="EAC42842"/>
    <w:lvl w:ilvl="0" w:tplc="04090001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8" w15:restartNumberingAfterBreak="0">
    <w:nsid w:val="12600E77"/>
    <w:multiLevelType w:val="hybridMultilevel"/>
    <w:tmpl w:val="FDA67D0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1663E"/>
    <w:multiLevelType w:val="singleLevel"/>
    <w:tmpl w:val="4C861672"/>
    <w:lvl w:ilvl="0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</w:lvl>
  </w:abstractNum>
  <w:abstractNum w:abstractNumId="10" w15:restartNumberingAfterBreak="0">
    <w:nsid w:val="20DE2B5D"/>
    <w:multiLevelType w:val="hybridMultilevel"/>
    <w:tmpl w:val="CCB24152"/>
    <w:lvl w:ilvl="0" w:tplc="B8A62B56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B64F5D"/>
    <w:multiLevelType w:val="hybridMultilevel"/>
    <w:tmpl w:val="9362886C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F31E3"/>
    <w:multiLevelType w:val="multilevel"/>
    <w:tmpl w:val="3BBE6D54"/>
    <w:lvl w:ilvl="0">
      <w:start w:val="1"/>
      <w:numFmt w:val="decimal"/>
      <w:lvlText w:val="%1."/>
      <w:lvlJc w:val="left"/>
      <w:pPr>
        <w:tabs>
          <w:tab w:val="num" w:pos="340"/>
        </w:tabs>
        <w:ind w:left="0" w:firstLine="144"/>
      </w:pPr>
      <w:rPr>
        <w:rFonts w:hint="default"/>
        <w:b w:val="0"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2E3505"/>
    <w:multiLevelType w:val="hybridMultilevel"/>
    <w:tmpl w:val="5FF83F54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28D409C7"/>
    <w:multiLevelType w:val="hybridMultilevel"/>
    <w:tmpl w:val="256C283E"/>
    <w:lvl w:ilvl="0" w:tplc="190C6390">
      <w:start w:val="4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102932"/>
    <w:multiLevelType w:val="hybridMultilevel"/>
    <w:tmpl w:val="DB561A72"/>
    <w:lvl w:ilvl="0" w:tplc="AC662FC4">
      <w:start w:val="1"/>
      <w:numFmt w:val="bullet"/>
      <w:lvlText w:val="-"/>
      <w:lvlJc w:val="left"/>
      <w:pPr>
        <w:ind w:left="1080" w:hanging="360"/>
      </w:pPr>
      <w:rPr>
        <w:rFonts w:ascii="Trebuchet MS" w:eastAsia="MS Mincho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F521346"/>
    <w:multiLevelType w:val="singleLevel"/>
    <w:tmpl w:val="0F3017F8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b w:val="0"/>
        <w:strike w:val="0"/>
        <w:dstrike w:val="0"/>
        <w:color w:val="auto"/>
        <w:u w:val="none"/>
        <w:effect w:val="none"/>
      </w:rPr>
    </w:lvl>
  </w:abstractNum>
  <w:abstractNum w:abstractNumId="17" w15:restartNumberingAfterBreak="0">
    <w:nsid w:val="44DB51FF"/>
    <w:multiLevelType w:val="multilevel"/>
    <w:tmpl w:val="FEAEED9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8" w15:restartNumberingAfterBreak="0">
    <w:nsid w:val="461136B1"/>
    <w:multiLevelType w:val="hybridMultilevel"/>
    <w:tmpl w:val="5AD4FA64"/>
    <w:lvl w:ilvl="0" w:tplc="ADD085BE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 w15:restartNumberingAfterBreak="0">
    <w:nsid w:val="491735EE"/>
    <w:multiLevelType w:val="hybridMultilevel"/>
    <w:tmpl w:val="77882068"/>
    <w:lvl w:ilvl="0" w:tplc="0409000F">
      <w:start w:val="1"/>
      <w:numFmt w:val="decimal"/>
      <w:lvlText w:val="%1."/>
      <w:lvlJc w:val="left"/>
      <w:pPr>
        <w:ind w:left="-720" w:hanging="360"/>
      </w:p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20" w15:restartNumberingAfterBreak="0">
    <w:nsid w:val="4A753951"/>
    <w:multiLevelType w:val="hybridMultilevel"/>
    <w:tmpl w:val="45702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940AEB"/>
    <w:multiLevelType w:val="hybridMultilevel"/>
    <w:tmpl w:val="C3B6B7A6"/>
    <w:lvl w:ilvl="0" w:tplc="0418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383156"/>
    <w:multiLevelType w:val="hybridMultilevel"/>
    <w:tmpl w:val="081692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2D27B4"/>
    <w:multiLevelType w:val="hybridMultilevel"/>
    <w:tmpl w:val="C0006C80"/>
    <w:lvl w:ilvl="0" w:tplc="7D92A976">
      <w:start w:val="1"/>
      <w:numFmt w:val="decimal"/>
      <w:lvlText w:val="%1."/>
      <w:lvlJc w:val="left"/>
      <w:pPr>
        <w:ind w:left="600" w:hanging="420"/>
      </w:p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24" w15:restartNumberingAfterBreak="0">
    <w:nsid w:val="5FC12D42"/>
    <w:multiLevelType w:val="hybridMultilevel"/>
    <w:tmpl w:val="CFCE8F68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5" w15:restartNumberingAfterBreak="0">
    <w:nsid w:val="646F508B"/>
    <w:multiLevelType w:val="hybridMultilevel"/>
    <w:tmpl w:val="061E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7028D9"/>
    <w:multiLevelType w:val="hybridMultilevel"/>
    <w:tmpl w:val="84648620"/>
    <w:lvl w:ilvl="0" w:tplc="7FCE7602">
      <w:start w:val="1"/>
      <w:numFmt w:val="decimal"/>
      <w:lvlText w:val="%1."/>
      <w:lvlJc w:val="left"/>
      <w:pPr>
        <w:ind w:left="1530" w:hanging="72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27" w15:restartNumberingAfterBreak="0">
    <w:nsid w:val="6BAC7324"/>
    <w:multiLevelType w:val="hybridMultilevel"/>
    <w:tmpl w:val="44DE6C48"/>
    <w:lvl w:ilvl="0" w:tplc="1A3A9AA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EF482A"/>
    <w:multiLevelType w:val="hybridMultilevel"/>
    <w:tmpl w:val="7C261958"/>
    <w:lvl w:ilvl="0" w:tplc="04090019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34152A0"/>
    <w:multiLevelType w:val="hybridMultilevel"/>
    <w:tmpl w:val="2E20FF14"/>
    <w:lvl w:ilvl="0" w:tplc="04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86523"/>
    <w:multiLevelType w:val="hybridMultilevel"/>
    <w:tmpl w:val="E572C70C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AF6B36"/>
    <w:multiLevelType w:val="multilevel"/>
    <w:tmpl w:val="29528DF6"/>
    <w:lvl w:ilvl="0">
      <w:start w:val="1"/>
      <w:numFmt w:val="decimal"/>
      <w:lvlText w:val="%1."/>
      <w:lvlJc w:val="left"/>
      <w:pPr>
        <w:tabs>
          <w:tab w:val="num" w:pos="376"/>
        </w:tabs>
        <w:ind w:left="36" w:firstLine="144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276"/>
        </w:tabs>
        <w:ind w:left="936" w:firstLine="144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B3207D0"/>
    <w:multiLevelType w:val="hybridMultilevel"/>
    <w:tmpl w:val="CEEEFF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925C69"/>
    <w:multiLevelType w:val="hybridMultilevel"/>
    <w:tmpl w:val="F5F0B78C"/>
    <w:lvl w:ilvl="0" w:tplc="04180003">
      <w:start w:val="1"/>
      <w:numFmt w:val="bullet"/>
      <w:lvlText w:val="o"/>
      <w:lvlJc w:val="left"/>
      <w:pPr>
        <w:ind w:left="767" w:hanging="360"/>
      </w:pPr>
      <w:rPr>
        <w:rFonts w:ascii="Courier New" w:hAnsi="Courier New" w:cs="Times New Roman" w:hint="default"/>
      </w:rPr>
    </w:lvl>
    <w:lvl w:ilvl="1" w:tplc="04090003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 w16cid:durableId="15235442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2464955">
    <w:abstractNumId w:val="14"/>
  </w:num>
  <w:num w:numId="3" w16cid:durableId="1288128030">
    <w:abstractNumId w:val="15"/>
  </w:num>
  <w:num w:numId="4" w16cid:durableId="1562444964">
    <w:abstractNumId w:val="20"/>
  </w:num>
  <w:num w:numId="5" w16cid:durableId="1646474987">
    <w:abstractNumId w:val="33"/>
  </w:num>
  <w:num w:numId="6" w16cid:durableId="1811247362">
    <w:abstractNumId w:val="32"/>
  </w:num>
  <w:num w:numId="7" w16cid:durableId="945694882">
    <w:abstractNumId w:val="1"/>
  </w:num>
  <w:num w:numId="8" w16cid:durableId="102582586">
    <w:abstractNumId w:val="22"/>
  </w:num>
  <w:num w:numId="9" w16cid:durableId="776946401">
    <w:abstractNumId w:val="8"/>
  </w:num>
  <w:num w:numId="10" w16cid:durableId="126156910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754088295">
    <w:abstractNumId w:val="0"/>
  </w:num>
  <w:num w:numId="12" w16cid:durableId="331954681">
    <w:abstractNumId w:val="25"/>
  </w:num>
  <w:num w:numId="13" w16cid:durableId="1376080932">
    <w:abstractNumId w:val="10"/>
  </w:num>
  <w:num w:numId="14" w16cid:durableId="837693235">
    <w:abstractNumId w:val="27"/>
  </w:num>
  <w:num w:numId="15" w16cid:durableId="7380908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764915069">
    <w:abstractNumId w:val="7"/>
  </w:num>
  <w:num w:numId="17" w16cid:durableId="3436335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8962388">
    <w:abstractNumId w:val="16"/>
    <w:lvlOverride w:ilvl="0">
      <w:startOverride w:val="1"/>
    </w:lvlOverride>
  </w:num>
  <w:num w:numId="19" w16cid:durableId="609319865">
    <w:abstractNumId w:val="9"/>
  </w:num>
  <w:num w:numId="20" w16cid:durableId="185954415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2710398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72729347">
    <w:abstractNumId w:val="18"/>
  </w:num>
  <w:num w:numId="23" w16cid:durableId="1718117271">
    <w:abstractNumId w:val="2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428045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26443170">
    <w:abstractNumId w:val="30"/>
  </w:num>
  <w:num w:numId="26" w16cid:durableId="1206215997">
    <w:abstractNumId w:val="12"/>
  </w:num>
  <w:num w:numId="27" w16cid:durableId="330916151">
    <w:abstractNumId w:val="2"/>
  </w:num>
  <w:num w:numId="28" w16cid:durableId="1983584054">
    <w:abstractNumId w:val="29"/>
  </w:num>
  <w:num w:numId="29" w16cid:durableId="1950699083">
    <w:abstractNumId w:val="11"/>
  </w:num>
  <w:num w:numId="30" w16cid:durableId="206918324">
    <w:abstractNumId w:val="3"/>
  </w:num>
  <w:num w:numId="31" w16cid:durableId="1779137916">
    <w:abstractNumId w:val="0"/>
  </w:num>
  <w:num w:numId="32" w16cid:durableId="1963537443">
    <w:abstractNumId w:val="1"/>
  </w:num>
  <w:num w:numId="33" w16cid:durableId="1841039779">
    <w:abstractNumId w:val="23"/>
  </w:num>
  <w:num w:numId="34" w16cid:durableId="418067024">
    <w:abstractNumId w:val="13"/>
  </w:num>
  <w:num w:numId="35" w16cid:durableId="2094424834">
    <w:abstractNumId w:val="19"/>
  </w:num>
  <w:num w:numId="36" w16cid:durableId="1304233177">
    <w:abstractNumId w:val="24"/>
  </w:num>
  <w:num w:numId="37" w16cid:durableId="17826022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3FBC"/>
    <w:rsid w:val="00000A1C"/>
    <w:rsid w:val="000055C6"/>
    <w:rsid w:val="0001072D"/>
    <w:rsid w:val="00011077"/>
    <w:rsid w:val="00015C95"/>
    <w:rsid w:val="0001690F"/>
    <w:rsid w:val="00017C4D"/>
    <w:rsid w:val="000270BE"/>
    <w:rsid w:val="00027CD3"/>
    <w:rsid w:val="00032874"/>
    <w:rsid w:val="000343BD"/>
    <w:rsid w:val="00035F49"/>
    <w:rsid w:val="000373AF"/>
    <w:rsid w:val="00042E51"/>
    <w:rsid w:val="0004400F"/>
    <w:rsid w:val="00047A97"/>
    <w:rsid w:val="000503EC"/>
    <w:rsid w:val="00054959"/>
    <w:rsid w:val="00061CAD"/>
    <w:rsid w:val="0007334F"/>
    <w:rsid w:val="0007474B"/>
    <w:rsid w:val="00081663"/>
    <w:rsid w:val="000832EB"/>
    <w:rsid w:val="000A5D78"/>
    <w:rsid w:val="000A6080"/>
    <w:rsid w:val="000B614E"/>
    <w:rsid w:val="000C0116"/>
    <w:rsid w:val="000E6233"/>
    <w:rsid w:val="000F688A"/>
    <w:rsid w:val="000F7D89"/>
    <w:rsid w:val="001009AB"/>
    <w:rsid w:val="00100F36"/>
    <w:rsid w:val="00110936"/>
    <w:rsid w:val="00111787"/>
    <w:rsid w:val="00117926"/>
    <w:rsid w:val="00125B1D"/>
    <w:rsid w:val="00134188"/>
    <w:rsid w:val="00136032"/>
    <w:rsid w:val="001455FA"/>
    <w:rsid w:val="001462C9"/>
    <w:rsid w:val="001478A6"/>
    <w:rsid w:val="00147BBC"/>
    <w:rsid w:val="00151B4D"/>
    <w:rsid w:val="00152498"/>
    <w:rsid w:val="00152D9D"/>
    <w:rsid w:val="00161D15"/>
    <w:rsid w:val="001643EF"/>
    <w:rsid w:val="00167BD6"/>
    <w:rsid w:val="001707CC"/>
    <w:rsid w:val="00171AC3"/>
    <w:rsid w:val="00171F86"/>
    <w:rsid w:val="001A4FF7"/>
    <w:rsid w:val="001A61D9"/>
    <w:rsid w:val="001A67DC"/>
    <w:rsid w:val="001A6E7B"/>
    <w:rsid w:val="001A78D5"/>
    <w:rsid w:val="001B3185"/>
    <w:rsid w:val="001C4D54"/>
    <w:rsid w:val="001D07E4"/>
    <w:rsid w:val="001E7455"/>
    <w:rsid w:val="001F0458"/>
    <w:rsid w:val="001F54E5"/>
    <w:rsid w:val="00206CEA"/>
    <w:rsid w:val="0020783B"/>
    <w:rsid w:val="002123F8"/>
    <w:rsid w:val="00213334"/>
    <w:rsid w:val="0021532B"/>
    <w:rsid w:val="0023237E"/>
    <w:rsid w:val="00235111"/>
    <w:rsid w:val="00240CB2"/>
    <w:rsid w:val="00242556"/>
    <w:rsid w:val="00242B24"/>
    <w:rsid w:val="002612E6"/>
    <w:rsid w:val="00262F48"/>
    <w:rsid w:val="00263BCF"/>
    <w:rsid w:val="002673A1"/>
    <w:rsid w:val="002973E0"/>
    <w:rsid w:val="002A4E89"/>
    <w:rsid w:val="002A5742"/>
    <w:rsid w:val="002B7A4F"/>
    <w:rsid w:val="002C5608"/>
    <w:rsid w:val="002C59E9"/>
    <w:rsid w:val="002C63D9"/>
    <w:rsid w:val="002D1C9E"/>
    <w:rsid w:val="002D36CB"/>
    <w:rsid w:val="002D699D"/>
    <w:rsid w:val="002E22A9"/>
    <w:rsid w:val="002E4F03"/>
    <w:rsid w:val="002F2C39"/>
    <w:rsid w:val="00300836"/>
    <w:rsid w:val="00302319"/>
    <w:rsid w:val="00302690"/>
    <w:rsid w:val="00305247"/>
    <w:rsid w:val="003070E3"/>
    <w:rsid w:val="003134B0"/>
    <w:rsid w:val="00323AB2"/>
    <w:rsid w:val="00326E07"/>
    <w:rsid w:val="00330174"/>
    <w:rsid w:val="00340697"/>
    <w:rsid w:val="003408BF"/>
    <w:rsid w:val="0034286D"/>
    <w:rsid w:val="0034770C"/>
    <w:rsid w:val="003529E0"/>
    <w:rsid w:val="00364A1A"/>
    <w:rsid w:val="00364B14"/>
    <w:rsid w:val="00390AEC"/>
    <w:rsid w:val="0039106F"/>
    <w:rsid w:val="00395093"/>
    <w:rsid w:val="00395345"/>
    <w:rsid w:val="003A2297"/>
    <w:rsid w:val="003B1366"/>
    <w:rsid w:val="003B509A"/>
    <w:rsid w:val="003B5932"/>
    <w:rsid w:val="003B7224"/>
    <w:rsid w:val="003E5155"/>
    <w:rsid w:val="003F0631"/>
    <w:rsid w:val="003F33C5"/>
    <w:rsid w:val="004012C9"/>
    <w:rsid w:val="00404FAC"/>
    <w:rsid w:val="00415D13"/>
    <w:rsid w:val="004161B0"/>
    <w:rsid w:val="00427180"/>
    <w:rsid w:val="00427C17"/>
    <w:rsid w:val="00441E15"/>
    <w:rsid w:val="00442796"/>
    <w:rsid w:val="00443AE8"/>
    <w:rsid w:val="00445532"/>
    <w:rsid w:val="00445CBA"/>
    <w:rsid w:val="004470E1"/>
    <w:rsid w:val="004510F7"/>
    <w:rsid w:val="00451AD0"/>
    <w:rsid w:val="00454E24"/>
    <w:rsid w:val="00462ABB"/>
    <w:rsid w:val="004714D6"/>
    <w:rsid w:val="00473FBC"/>
    <w:rsid w:val="00493AD5"/>
    <w:rsid w:val="004A1133"/>
    <w:rsid w:val="004A2856"/>
    <w:rsid w:val="004A3169"/>
    <w:rsid w:val="004A51F6"/>
    <w:rsid w:val="004A6223"/>
    <w:rsid w:val="004B4D88"/>
    <w:rsid w:val="004D32C1"/>
    <w:rsid w:val="004D5902"/>
    <w:rsid w:val="004D5F89"/>
    <w:rsid w:val="004E19FD"/>
    <w:rsid w:val="004E3780"/>
    <w:rsid w:val="004E3CBB"/>
    <w:rsid w:val="004E6B58"/>
    <w:rsid w:val="004F10B8"/>
    <w:rsid w:val="004F2719"/>
    <w:rsid w:val="004F561A"/>
    <w:rsid w:val="00502CBE"/>
    <w:rsid w:val="005040AE"/>
    <w:rsid w:val="00504A07"/>
    <w:rsid w:val="0050611E"/>
    <w:rsid w:val="00511D6E"/>
    <w:rsid w:val="00512E09"/>
    <w:rsid w:val="0051391D"/>
    <w:rsid w:val="00513C6E"/>
    <w:rsid w:val="005164D1"/>
    <w:rsid w:val="005260B3"/>
    <w:rsid w:val="0053340D"/>
    <w:rsid w:val="00541146"/>
    <w:rsid w:val="00544099"/>
    <w:rsid w:val="005509B2"/>
    <w:rsid w:val="005727E1"/>
    <w:rsid w:val="0057501B"/>
    <w:rsid w:val="005819C9"/>
    <w:rsid w:val="00582696"/>
    <w:rsid w:val="00590E1F"/>
    <w:rsid w:val="00595777"/>
    <w:rsid w:val="005A0010"/>
    <w:rsid w:val="005A05FA"/>
    <w:rsid w:val="005A1AA3"/>
    <w:rsid w:val="005A36DF"/>
    <w:rsid w:val="005B0684"/>
    <w:rsid w:val="005B2ABF"/>
    <w:rsid w:val="005C0668"/>
    <w:rsid w:val="005D5DFD"/>
    <w:rsid w:val="005E42CF"/>
    <w:rsid w:val="005E6FFA"/>
    <w:rsid w:val="005F47EF"/>
    <w:rsid w:val="00610D86"/>
    <w:rsid w:val="006157F2"/>
    <w:rsid w:val="00620097"/>
    <w:rsid w:val="00623C12"/>
    <w:rsid w:val="00626E5E"/>
    <w:rsid w:val="006322FD"/>
    <w:rsid w:val="006347FF"/>
    <w:rsid w:val="00637D9B"/>
    <w:rsid w:val="00645647"/>
    <w:rsid w:val="006513E8"/>
    <w:rsid w:val="006579C6"/>
    <w:rsid w:val="006631F1"/>
    <w:rsid w:val="00663BF2"/>
    <w:rsid w:val="00671E90"/>
    <w:rsid w:val="00672D83"/>
    <w:rsid w:val="00681A8A"/>
    <w:rsid w:val="00684F1B"/>
    <w:rsid w:val="006A263E"/>
    <w:rsid w:val="006B417E"/>
    <w:rsid w:val="006B528B"/>
    <w:rsid w:val="006C11B0"/>
    <w:rsid w:val="006C31A1"/>
    <w:rsid w:val="006C6F0F"/>
    <w:rsid w:val="006D01D3"/>
    <w:rsid w:val="006D0827"/>
    <w:rsid w:val="006D222E"/>
    <w:rsid w:val="006E1097"/>
    <w:rsid w:val="006E1F27"/>
    <w:rsid w:val="006F7FE4"/>
    <w:rsid w:val="007005AB"/>
    <w:rsid w:val="00700BF3"/>
    <w:rsid w:val="007170F5"/>
    <w:rsid w:val="00722488"/>
    <w:rsid w:val="00722BEC"/>
    <w:rsid w:val="00723D83"/>
    <w:rsid w:val="007263AE"/>
    <w:rsid w:val="00730C4E"/>
    <w:rsid w:val="007322B0"/>
    <w:rsid w:val="0073648D"/>
    <w:rsid w:val="00740478"/>
    <w:rsid w:val="0074243F"/>
    <w:rsid w:val="00751829"/>
    <w:rsid w:val="00756C5B"/>
    <w:rsid w:val="00756E21"/>
    <w:rsid w:val="00766E0E"/>
    <w:rsid w:val="0077225E"/>
    <w:rsid w:val="00782076"/>
    <w:rsid w:val="00787C9A"/>
    <w:rsid w:val="007914E2"/>
    <w:rsid w:val="00796A97"/>
    <w:rsid w:val="007B005F"/>
    <w:rsid w:val="007B0614"/>
    <w:rsid w:val="007B31C4"/>
    <w:rsid w:val="007B33F0"/>
    <w:rsid w:val="007C1EDA"/>
    <w:rsid w:val="007C72C4"/>
    <w:rsid w:val="007D0CAF"/>
    <w:rsid w:val="007E0564"/>
    <w:rsid w:val="007E3EE9"/>
    <w:rsid w:val="007E4E59"/>
    <w:rsid w:val="007F4455"/>
    <w:rsid w:val="00822A44"/>
    <w:rsid w:val="0083424E"/>
    <w:rsid w:val="0084001F"/>
    <w:rsid w:val="00846443"/>
    <w:rsid w:val="00850F80"/>
    <w:rsid w:val="00851B99"/>
    <w:rsid w:val="00851BFA"/>
    <w:rsid w:val="00861B9D"/>
    <w:rsid w:val="00872110"/>
    <w:rsid w:val="008734AD"/>
    <w:rsid w:val="00874E9A"/>
    <w:rsid w:val="00881A51"/>
    <w:rsid w:val="00886A9A"/>
    <w:rsid w:val="00887484"/>
    <w:rsid w:val="00892BCE"/>
    <w:rsid w:val="00896CE2"/>
    <w:rsid w:val="008A0FDC"/>
    <w:rsid w:val="008A2AC0"/>
    <w:rsid w:val="008A4E74"/>
    <w:rsid w:val="008C4503"/>
    <w:rsid w:val="008C5F1D"/>
    <w:rsid w:val="008D11F5"/>
    <w:rsid w:val="008D79BD"/>
    <w:rsid w:val="008E3375"/>
    <w:rsid w:val="008E5BAE"/>
    <w:rsid w:val="008E786E"/>
    <w:rsid w:val="008F4048"/>
    <w:rsid w:val="008F4603"/>
    <w:rsid w:val="009000C4"/>
    <w:rsid w:val="00904EDE"/>
    <w:rsid w:val="00911592"/>
    <w:rsid w:val="00915096"/>
    <w:rsid w:val="00916124"/>
    <w:rsid w:val="00930FA0"/>
    <w:rsid w:val="009312CC"/>
    <w:rsid w:val="0094251C"/>
    <w:rsid w:val="00944611"/>
    <w:rsid w:val="0095479D"/>
    <w:rsid w:val="00973E5A"/>
    <w:rsid w:val="00981A33"/>
    <w:rsid w:val="00984CF2"/>
    <w:rsid w:val="009919FD"/>
    <w:rsid w:val="00992271"/>
    <w:rsid w:val="009A383C"/>
    <w:rsid w:val="009A4875"/>
    <w:rsid w:val="009A5F44"/>
    <w:rsid w:val="009B4E5E"/>
    <w:rsid w:val="009C4C7D"/>
    <w:rsid w:val="009D20D4"/>
    <w:rsid w:val="009D4EA5"/>
    <w:rsid w:val="009E5FC3"/>
    <w:rsid w:val="009F5097"/>
    <w:rsid w:val="009F7E6C"/>
    <w:rsid w:val="00A021D4"/>
    <w:rsid w:val="00A07FA4"/>
    <w:rsid w:val="00A1301F"/>
    <w:rsid w:val="00A153A7"/>
    <w:rsid w:val="00A15A38"/>
    <w:rsid w:val="00A21957"/>
    <w:rsid w:val="00A271CD"/>
    <w:rsid w:val="00A3375D"/>
    <w:rsid w:val="00A35D82"/>
    <w:rsid w:val="00A367FF"/>
    <w:rsid w:val="00A47521"/>
    <w:rsid w:val="00A50FC8"/>
    <w:rsid w:val="00A52996"/>
    <w:rsid w:val="00A54342"/>
    <w:rsid w:val="00A568EB"/>
    <w:rsid w:val="00A56C3D"/>
    <w:rsid w:val="00A61FA9"/>
    <w:rsid w:val="00A76177"/>
    <w:rsid w:val="00A80125"/>
    <w:rsid w:val="00A81FFC"/>
    <w:rsid w:val="00A855FF"/>
    <w:rsid w:val="00A85AC0"/>
    <w:rsid w:val="00A90BA4"/>
    <w:rsid w:val="00AA478F"/>
    <w:rsid w:val="00AB2D06"/>
    <w:rsid w:val="00AB44A1"/>
    <w:rsid w:val="00AC5F09"/>
    <w:rsid w:val="00AC7638"/>
    <w:rsid w:val="00AD4041"/>
    <w:rsid w:val="00AD5C16"/>
    <w:rsid w:val="00AD6ACF"/>
    <w:rsid w:val="00AE2177"/>
    <w:rsid w:val="00AE26B4"/>
    <w:rsid w:val="00AE4E16"/>
    <w:rsid w:val="00B04622"/>
    <w:rsid w:val="00B124EE"/>
    <w:rsid w:val="00B1258E"/>
    <w:rsid w:val="00B136B6"/>
    <w:rsid w:val="00B13BB4"/>
    <w:rsid w:val="00B21F1C"/>
    <w:rsid w:val="00B23B3F"/>
    <w:rsid w:val="00B23C41"/>
    <w:rsid w:val="00B4093B"/>
    <w:rsid w:val="00B44471"/>
    <w:rsid w:val="00B521F2"/>
    <w:rsid w:val="00B6080C"/>
    <w:rsid w:val="00B652A0"/>
    <w:rsid w:val="00B77052"/>
    <w:rsid w:val="00B8302B"/>
    <w:rsid w:val="00B8366F"/>
    <w:rsid w:val="00B84E92"/>
    <w:rsid w:val="00B92C93"/>
    <w:rsid w:val="00BA184B"/>
    <w:rsid w:val="00BB2B1F"/>
    <w:rsid w:val="00BC2025"/>
    <w:rsid w:val="00BD08C1"/>
    <w:rsid w:val="00BD70CF"/>
    <w:rsid w:val="00BE283F"/>
    <w:rsid w:val="00BE7398"/>
    <w:rsid w:val="00BE73B1"/>
    <w:rsid w:val="00BE7B02"/>
    <w:rsid w:val="00C02DE8"/>
    <w:rsid w:val="00C05F49"/>
    <w:rsid w:val="00C13BE4"/>
    <w:rsid w:val="00C16C64"/>
    <w:rsid w:val="00C20EF1"/>
    <w:rsid w:val="00C225FD"/>
    <w:rsid w:val="00C24480"/>
    <w:rsid w:val="00C27DFC"/>
    <w:rsid w:val="00C3483B"/>
    <w:rsid w:val="00C37D2B"/>
    <w:rsid w:val="00C537B9"/>
    <w:rsid w:val="00C539DE"/>
    <w:rsid w:val="00C56257"/>
    <w:rsid w:val="00C6554C"/>
    <w:rsid w:val="00C7255C"/>
    <w:rsid w:val="00C73386"/>
    <w:rsid w:val="00C74CA0"/>
    <w:rsid w:val="00C76B18"/>
    <w:rsid w:val="00C91B5F"/>
    <w:rsid w:val="00C92DE1"/>
    <w:rsid w:val="00C94CC6"/>
    <w:rsid w:val="00CA1123"/>
    <w:rsid w:val="00CA2E12"/>
    <w:rsid w:val="00CA5826"/>
    <w:rsid w:val="00CB567C"/>
    <w:rsid w:val="00CC39E9"/>
    <w:rsid w:val="00CD0AF2"/>
    <w:rsid w:val="00CD0C6C"/>
    <w:rsid w:val="00CD0F06"/>
    <w:rsid w:val="00CD256B"/>
    <w:rsid w:val="00CD4F94"/>
    <w:rsid w:val="00CD5B3B"/>
    <w:rsid w:val="00CD7B31"/>
    <w:rsid w:val="00CE5831"/>
    <w:rsid w:val="00CF0BAE"/>
    <w:rsid w:val="00CF311D"/>
    <w:rsid w:val="00D05E66"/>
    <w:rsid w:val="00D06546"/>
    <w:rsid w:val="00D06E9C"/>
    <w:rsid w:val="00D11BF1"/>
    <w:rsid w:val="00D1328B"/>
    <w:rsid w:val="00D20C32"/>
    <w:rsid w:val="00D22B19"/>
    <w:rsid w:val="00D25EA0"/>
    <w:rsid w:val="00D263FB"/>
    <w:rsid w:val="00D3124F"/>
    <w:rsid w:val="00D43878"/>
    <w:rsid w:val="00D44463"/>
    <w:rsid w:val="00D44C9F"/>
    <w:rsid w:val="00D4564E"/>
    <w:rsid w:val="00D4629C"/>
    <w:rsid w:val="00D57A1A"/>
    <w:rsid w:val="00D62431"/>
    <w:rsid w:val="00D62627"/>
    <w:rsid w:val="00D7524E"/>
    <w:rsid w:val="00D86F1D"/>
    <w:rsid w:val="00D96A31"/>
    <w:rsid w:val="00DA15D3"/>
    <w:rsid w:val="00DA2381"/>
    <w:rsid w:val="00DB2BDB"/>
    <w:rsid w:val="00DC08D4"/>
    <w:rsid w:val="00DE6E7A"/>
    <w:rsid w:val="00DF17A6"/>
    <w:rsid w:val="00DF42F3"/>
    <w:rsid w:val="00DF5F57"/>
    <w:rsid w:val="00DF5FE8"/>
    <w:rsid w:val="00E02254"/>
    <w:rsid w:val="00E061DB"/>
    <w:rsid w:val="00E11F3F"/>
    <w:rsid w:val="00E156F9"/>
    <w:rsid w:val="00E205F5"/>
    <w:rsid w:val="00E42F45"/>
    <w:rsid w:val="00E525A1"/>
    <w:rsid w:val="00E53964"/>
    <w:rsid w:val="00E562FC"/>
    <w:rsid w:val="00E56911"/>
    <w:rsid w:val="00E63F46"/>
    <w:rsid w:val="00E65362"/>
    <w:rsid w:val="00E66338"/>
    <w:rsid w:val="00E67B70"/>
    <w:rsid w:val="00E73E6E"/>
    <w:rsid w:val="00E75DB3"/>
    <w:rsid w:val="00E817B0"/>
    <w:rsid w:val="00E91DB6"/>
    <w:rsid w:val="00EA0F6C"/>
    <w:rsid w:val="00EA21E9"/>
    <w:rsid w:val="00EA282B"/>
    <w:rsid w:val="00EA52D3"/>
    <w:rsid w:val="00EA614B"/>
    <w:rsid w:val="00EA61D6"/>
    <w:rsid w:val="00EB07F0"/>
    <w:rsid w:val="00EB13B2"/>
    <w:rsid w:val="00EB155C"/>
    <w:rsid w:val="00EB5EC6"/>
    <w:rsid w:val="00EC61D0"/>
    <w:rsid w:val="00EC67A8"/>
    <w:rsid w:val="00ED4377"/>
    <w:rsid w:val="00EE1146"/>
    <w:rsid w:val="00EE283A"/>
    <w:rsid w:val="00EE55F6"/>
    <w:rsid w:val="00EF7C84"/>
    <w:rsid w:val="00F02DFE"/>
    <w:rsid w:val="00F11EDA"/>
    <w:rsid w:val="00F20FDD"/>
    <w:rsid w:val="00F23F04"/>
    <w:rsid w:val="00F265C1"/>
    <w:rsid w:val="00F2666B"/>
    <w:rsid w:val="00F30C27"/>
    <w:rsid w:val="00F37114"/>
    <w:rsid w:val="00F4357B"/>
    <w:rsid w:val="00F44190"/>
    <w:rsid w:val="00F528D5"/>
    <w:rsid w:val="00F571E5"/>
    <w:rsid w:val="00F6430A"/>
    <w:rsid w:val="00F659E6"/>
    <w:rsid w:val="00F67D20"/>
    <w:rsid w:val="00F77243"/>
    <w:rsid w:val="00F77807"/>
    <w:rsid w:val="00F837BE"/>
    <w:rsid w:val="00FA1433"/>
    <w:rsid w:val="00FA4ADE"/>
    <w:rsid w:val="00FB5B18"/>
    <w:rsid w:val="00FB6841"/>
    <w:rsid w:val="00FB6D27"/>
    <w:rsid w:val="00FC2E87"/>
    <w:rsid w:val="00FC4284"/>
    <w:rsid w:val="00FC5C4F"/>
    <w:rsid w:val="00FC7A98"/>
    <w:rsid w:val="00FC7B36"/>
    <w:rsid w:val="00FE0A73"/>
    <w:rsid w:val="00FE2F2C"/>
    <w:rsid w:val="00FE57C0"/>
    <w:rsid w:val="00FE7D14"/>
    <w:rsid w:val="00FF00B3"/>
    <w:rsid w:val="00FF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2A3E1E"/>
  <w14:defaultImageDpi w14:val="300"/>
  <w15:docId w15:val="{56F1FDAC-13E4-439C-97BA-AA0BA1435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B3B"/>
    <w:pPr>
      <w:spacing w:after="120" w:line="276" w:lineRule="auto"/>
      <w:ind w:left="1701"/>
      <w:jc w:val="both"/>
    </w:pPr>
    <w:rPr>
      <w:rFonts w:ascii="Trebuchet MS" w:hAnsi="Trebuchet MS"/>
      <w:sz w:val="22"/>
      <w:szCs w:val="22"/>
    </w:rPr>
  </w:style>
  <w:style w:type="paragraph" w:styleId="Titlu1">
    <w:name w:val="heading 1"/>
    <w:basedOn w:val="Normal"/>
    <w:next w:val="Normal"/>
    <w:link w:val="Titlu1Caracter"/>
    <w:qFormat/>
    <w:rsid w:val="00CD5B3B"/>
    <w:pPr>
      <w:keepNext/>
      <w:spacing w:before="240" w:after="60"/>
      <w:outlineLvl w:val="0"/>
    </w:pPr>
    <w:rPr>
      <w:rFonts w:ascii="Calibri" w:eastAsia="MS Gothic" w:hAnsi="Calibri"/>
      <w:b/>
      <w:bCs/>
      <w:kern w:val="32"/>
      <w:sz w:val="32"/>
      <w:szCs w:val="32"/>
    </w:rPr>
  </w:style>
  <w:style w:type="paragraph" w:styleId="Titlu2">
    <w:name w:val="heading 2"/>
    <w:basedOn w:val="Normal"/>
    <w:next w:val="Normal"/>
    <w:link w:val="Titlu2Caracter"/>
    <w:qFormat/>
    <w:rsid w:val="00100F36"/>
    <w:pPr>
      <w:keepNext/>
      <w:spacing w:before="240" w:after="60"/>
      <w:outlineLvl w:val="1"/>
    </w:pPr>
    <w:rPr>
      <w:rFonts w:ascii="Calibri" w:eastAsia="MS Gothic" w:hAnsi="Calibri"/>
      <w:b/>
      <w:bCs/>
      <w:i/>
      <w:iCs/>
      <w:sz w:val="28"/>
      <w:szCs w:val="28"/>
    </w:rPr>
  </w:style>
  <w:style w:type="paragraph" w:styleId="Titlu3">
    <w:name w:val="heading 3"/>
    <w:basedOn w:val="Normal"/>
    <w:next w:val="Normal"/>
    <w:link w:val="Titlu3Caracter"/>
    <w:semiHidden/>
    <w:unhideWhenUsed/>
    <w:qFormat/>
    <w:rsid w:val="00FE57C0"/>
    <w:pPr>
      <w:keepNext/>
      <w:spacing w:after="0" w:line="240" w:lineRule="auto"/>
      <w:ind w:left="0"/>
      <w:jc w:val="left"/>
      <w:outlineLvl w:val="2"/>
    </w:pPr>
    <w:rPr>
      <w:rFonts w:ascii="Arial" w:eastAsia="Times New Roman" w:hAnsi="Arial" w:cs="Arial"/>
      <w:b/>
      <w:bCs/>
      <w:sz w:val="24"/>
      <w:szCs w:val="24"/>
      <w:lang w:val="fr-FR"/>
    </w:rPr>
  </w:style>
  <w:style w:type="paragraph" w:styleId="Titlu4">
    <w:name w:val="heading 4"/>
    <w:basedOn w:val="Normal"/>
    <w:next w:val="Normal"/>
    <w:link w:val="Titlu4Caracter"/>
    <w:semiHidden/>
    <w:unhideWhenUsed/>
    <w:qFormat/>
    <w:rsid w:val="00FE57C0"/>
    <w:pPr>
      <w:keepNext/>
      <w:overflowPunct w:val="0"/>
      <w:autoSpaceDE w:val="0"/>
      <w:autoSpaceDN w:val="0"/>
      <w:adjustRightInd w:val="0"/>
      <w:spacing w:after="0" w:line="240" w:lineRule="auto"/>
      <w:ind w:left="0"/>
      <w:jc w:val="center"/>
      <w:outlineLvl w:val="3"/>
    </w:pPr>
    <w:rPr>
      <w:rFonts w:ascii="Arial" w:eastAsia="Times New Roman" w:hAnsi="Arial"/>
      <w:b/>
      <w:sz w:val="28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nhideWhenUsed/>
    <w:rsid w:val="00CD5B3B"/>
    <w:pPr>
      <w:tabs>
        <w:tab w:val="center" w:pos="4320"/>
        <w:tab w:val="right" w:pos="8640"/>
      </w:tabs>
    </w:pPr>
  </w:style>
  <w:style w:type="character" w:customStyle="1" w:styleId="AntetCaracter">
    <w:name w:val="Antet Caracter"/>
    <w:link w:val="Antet"/>
    <w:rsid w:val="00CD5B3B"/>
    <w:rPr>
      <w:sz w:val="24"/>
      <w:szCs w:val="24"/>
    </w:rPr>
  </w:style>
  <w:style w:type="paragraph" w:styleId="Subsol">
    <w:name w:val="footer"/>
    <w:basedOn w:val="Normal"/>
    <w:link w:val="SubsolCaracter"/>
    <w:unhideWhenUsed/>
    <w:rsid w:val="00CD5B3B"/>
    <w:pPr>
      <w:tabs>
        <w:tab w:val="center" w:pos="4320"/>
        <w:tab w:val="right" w:pos="8640"/>
      </w:tabs>
    </w:pPr>
  </w:style>
  <w:style w:type="character" w:customStyle="1" w:styleId="SubsolCaracter">
    <w:name w:val="Subsol Caracter"/>
    <w:link w:val="Subsol"/>
    <w:rsid w:val="00CD5B3B"/>
    <w:rPr>
      <w:sz w:val="24"/>
      <w:szCs w:val="24"/>
    </w:rPr>
  </w:style>
  <w:style w:type="table" w:styleId="Tabelgril">
    <w:name w:val="Table Grid"/>
    <w:basedOn w:val="TabelNormal"/>
    <w:uiPriority w:val="59"/>
    <w:rsid w:val="00CD5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CD5B3B"/>
    <w:rPr>
      <w:rFonts w:ascii="Trebuchet MS" w:hAnsi="Trebuchet MS"/>
      <w:sz w:val="18"/>
      <w:szCs w:val="18"/>
    </w:rPr>
  </w:style>
  <w:style w:type="character" w:customStyle="1" w:styleId="Titlu1Caracter">
    <w:name w:val="Titlu 1 Caracter"/>
    <w:link w:val="Titlu1"/>
    <w:rsid w:val="00CD5B3B"/>
    <w:rPr>
      <w:rFonts w:ascii="Calibri" w:eastAsia="MS Gothic" w:hAnsi="Calibri" w:cs="Times New Roman"/>
      <w:b/>
      <w:bCs/>
      <w:kern w:val="32"/>
      <w:sz w:val="32"/>
      <w:szCs w:val="32"/>
    </w:rPr>
  </w:style>
  <w:style w:type="character" w:customStyle="1" w:styleId="SubtleEmphasis1">
    <w:name w:val="Subtle Emphasis1"/>
    <w:uiPriority w:val="19"/>
    <w:qFormat/>
    <w:rsid w:val="00AE26B4"/>
    <w:rPr>
      <w:color w:val="808080"/>
    </w:rPr>
  </w:style>
  <w:style w:type="character" w:styleId="Accentuat">
    <w:name w:val="Emphasis"/>
    <w:uiPriority w:val="20"/>
    <w:qFormat/>
    <w:rsid w:val="00AE26B4"/>
    <w:rPr>
      <w:i/>
      <w:iCs/>
    </w:rPr>
  </w:style>
  <w:style w:type="character" w:customStyle="1" w:styleId="IntenseEmphasis1">
    <w:name w:val="Intense Emphasis1"/>
    <w:uiPriority w:val="21"/>
    <w:qFormat/>
    <w:rsid w:val="00AE26B4"/>
    <w:rPr>
      <w:b/>
      <w:bCs/>
      <w:i/>
      <w:iCs/>
      <w:color w:val="4F81BD"/>
    </w:rPr>
  </w:style>
  <w:style w:type="character" w:styleId="Robust">
    <w:name w:val="Strong"/>
    <w:uiPriority w:val="22"/>
    <w:qFormat/>
    <w:rsid w:val="00AE26B4"/>
    <w:rPr>
      <w:b/>
      <w:bCs/>
    </w:r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29"/>
    <w:qFormat/>
    <w:rsid w:val="00AE26B4"/>
    <w:rPr>
      <w:i/>
      <w:iCs/>
      <w:color w:val="000000"/>
    </w:rPr>
  </w:style>
  <w:style w:type="character" w:customStyle="1" w:styleId="ColorfulGrid-Accent1Char">
    <w:name w:val="Colorful Grid - Accent 1 Char"/>
    <w:link w:val="ColorfulGrid-Accent11"/>
    <w:uiPriority w:val="29"/>
    <w:rsid w:val="00AE26B4"/>
    <w:rPr>
      <w:rFonts w:ascii="Trebuchet MS" w:hAnsi="Trebuchet MS"/>
      <w:i/>
      <w:iCs/>
      <w:color w:val="000000"/>
      <w:sz w:val="22"/>
      <w:szCs w:val="22"/>
    </w:rPr>
  </w:style>
  <w:style w:type="paragraph" w:styleId="Titlu">
    <w:name w:val="Title"/>
    <w:basedOn w:val="Normal"/>
    <w:next w:val="Normal"/>
    <w:link w:val="TitluCaracter"/>
    <w:uiPriority w:val="10"/>
    <w:qFormat/>
    <w:rsid w:val="00E562FC"/>
    <w:pPr>
      <w:spacing w:before="240" w:after="60"/>
      <w:jc w:val="left"/>
      <w:outlineLvl w:val="0"/>
    </w:pPr>
    <w:rPr>
      <w:rFonts w:ascii="Calibri" w:eastAsia="MS Gothic" w:hAnsi="Calibri"/>
      <w:b/>
      <w:bCs/>
      <w:kern w:val="28"/>
      <w:sz w:val="32"/>
      <w:szCs w:val="32"/>
    </w:rPr>
  </w:style>
  <w:style w:type="character" w:customStyle="1" w:styleId="TitluCaracter">
    <w:name w:val="Titlu Caracter"/>
    <w:link w:val="Titlu"/>
    <w:uiPriority w:val="10"/>
    <w:rsid w:val="00E562FC"/>
    <w:rPr>
      <w:rFonts w:ascii="Calibri" w:eastAsia="MS Gothic" w:hAnsi="Calibri" w:cs="Times New Roman"/>
      <w:b/>
      <w:bCs/>
      <w:kern w:val="28"/>
      <w:sz w:val="32"/>
      <w:szCs w:val="32"/>
    </w:rPr>
  </w:style>
  <w:style w:type="character" w:customStyle="1" w:styleId="Titlu2Caracter">
    <w:name w:val="Titlu 2 Caracter"/>
    <w:link w:val="Titlu2"/>
    <w:rsid w:val="00100F36"/>
    <w:rPr>
      <w:rFonts w:ascii="Calibri" w:eastAsia="MS Gothic" w:hAnsi="Calibri" w:cs="Times New Roman"/>
      <w:b/>
      <w:bCs/>
      <w:i/>
      <w:iCs/>
      <w:sz w:val="28"/>
      <w:szCs w:val="28"/>
    </w:rPr>
  </w:style>
  <w:style w:type="paragraph" w:styleId="TextnBalon">
    <w:name w:val="Balloon Text"/>
    <w:basedOn w:val="Normal"/>
    <w:link w:val="TextnBalonCaracter"/>
    <w:semiHidden/>
    <w:unhideWhenUsed/>
    <w:rsid w:val="00C05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semiHidden/>
    <w:rsid w:val="00C05F49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427C17"/>
    <w:rPr>
      <w:color w:val="0000FF"/>
      <w:u w:val="single"/>
    </w:rPr>
  </w:style>
  <w:style w:type="paragraph" w:styleId="Listparagraf">
    <w:name w:val="List Paragraph"/>
    <w:basedOn w:val="Normal"/>
    <w:uiPriority w:val="72"/>
    <w:qFormat/>
    <w:rsid w:val="00D43878"/>
    <w:pPr>
      <w:ind w:left="720"/>
      <w:contextualSpacing/>
    </w:pPr>
  </w:style>
  <w:style w:type="character" w:customStyle="1" w:styleId="Titlu3Caracter">
    <w:name w:val="Titlu 3 Caracter"/>
    <w:basedOn w:val="Fontdeparagrafimplicit"/>
    <w:link w:val="Titlu3"/>
    <w:semiHidden/>
    <w:rsid w:val="00FE57C0"/>
    <w:rPr>
      <w:rFonts w:ascii="Arial" w:eastAsia="Times New Roman" w:hAnsi="Arial" w:cs="Arial"/>
      <w:b/>
      <w:bCs/>
      <w:sz w:val="24"/>
      <w:szCs w:val="24"/>
      <w:lang w:val="fr-FR"/>
    </w:rPr>
  </w:style>
  <w:style w:type="character" w:customStyle="1" w:styleId="Titlu4Caracter">
    <w:name w:val="Titlu 4 Caracter"/>
    <w:basedOn w:val="Fontdeparagrafimplicit"/>
    <w:link w:val="Titlu4"/>
    <w:semiHidden/>
    <w:rsid w:val="00FE57C0"/>
    <w:rPr>
      <w:rFonts w:ascii="Arial" w:eastAsia="Times New Roman" w:hAnsi="Arial"/>
      <w:b/>
      <w:sz w:val="28"/>
    </w:rPr>
  </w:style>
  <w:style w:type="numbering" w:customStyle="1" w:styleId="NoList1">
    <w:name w:val="No List1"/>
    <w:next w:val="FrListare"/>
    <w:uiPriority w:val="99"/>
    <w:semiHidden/>
    <w:unhideWhenUsed/>
    <w:rsid w:val="00FE57C0"/>
  </w:style>
  <w:style w:type="table" w:customStyle="1" w:styleId="TableGrid1">
    <w:name w:val="Table Grid1"/>
    <w:basedOn w:val="TabelNormal"/>
    <w:next w:val="Tabelgril"/>
    <w:uiPriority w:val="59"/>
    <w:rsid w:val="00FE57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FrListare"/>
    <w:uiPriority w:val="99"/>
    <w:semiHidden/>
    <w:unhideWhenUsed/>
    <w:rsid w:val="00FE57C0"/>
  </w:style>
  <w:style w:type="character" w:styleId="HyperlinkParcurs">
    <w:name w:val="FollowedHyperlink"/>
    <w:uiPriority w:val="99"/>
    <w:semiHidden/>
    <w:unhideWhenUsed/>
    <w:rsid w:val="00FE57C0"/>
    <w:rPr>
      <w:color w:val="800080"/>
      <w:u w:val="single"/>
    </w:rPr>
  </w:style>
  <w:style w:type="paragraph" w:styleId="Textnotdesubsol">
    <w:name w:val="footnote text"/>
    <w:basedOn w:val="Normal"/>
    <w:link w:val="TextnotdesubsolCaracter"/>
    <w:semiHidden/>
    <w:unhideWhenUsed/>
    <w:rsid w:val="00FE57C0"/>
    <w:pPr>
      <w:spacing w:after="0" w:line="240" w:lineRule="auto"/>
      <w:ind w:left="0"/>
      <w:jc w:val="left"/>
    </w:pPr>
    <w:rPr>
      <w:rFonts w:ascii="Times New Roman" w:eastAsia="Times New Roman" w:hAnsi="Times New Roman"/>
      <w:sz w:val="20"/>
      <w:szCs w:val="20"/>
      <w:lang w:eastAsia="ro-RO"/>
    </w:rPr>
  </w:style>
  <w:style w:type="character" w:customStyle="1" w:styleId="TextnotdesubsolCaracter">
    <w:name w:val="Text notă de subsol Caracter"/>
    <w:basedOn w:val="Fontdeparagrafimplicit"/>
    <w:link w:val="Textnotdesubsol"/>
    <w:semiHidden/>
    <w:rsid w:val="00FE57C0"/>
    <w:rPr>
      <w:rFonts w:ascii="Times New Roman" w:eastAsia="Times New Roman" w:hAnsi="Times New Roman"/>
      <w:lang w:eastAsia="ro-RO"/>
    </w:rPr>
  </w:style>
  <w:style w:type="paragraph" w:styleId="Corptext">
    <w:name w:val="Body Text"/>
    <w:basedOn w:val="Normal"/>
    <w:link w:val="CorptextCaracter"/>
    <w:semiHidden/>
    <w:unhideWhenUsed/>
    <w:rsid w:val="00FE57C0"/>
    <w:pPr>
      <w:spacing w:after="0" w:line="240" w:lineRule="auto"/>
      <w:ind w:left="0"/>
    </w:pPr>
    <w:rPr>
      <w:rFonts w:ascii="Arial" w:eastAsia="Times New Roman" w:hAnsi="Arial" w:cs="Arial"/>
      <w:sz w:val="24"/>
      <w:szCs w:val="24"/>
      <w:lang w:val="fr-FR"/>
    </w:rPr>
  </w:style>
  <w:style w:type="character" w:customStyle="1" w:styleId="CorptextCaracter">
    <w:name w:val="Corp text Caracter"/>
    <w:basedOn w:val="Fontdeparagrafimplicit"/>
    <w:link w:val="Corptext"/>
    <w:semiHidden/>
    <w:rsid w:val="00FE57C0"/>
    <w:rPr>
      <w:rFonts w:ascii="Arial" w:eastAsia="Times New Roman" w:hAnsi="Arial" w:cs="Arial"/>
      <w:sz w:val="24"/>
      <w:szCs w:val="24"/>
      <w:lang w:val="fr-FR"/>
    </w:rPr>
  </w:style>
  <w:style w:type="paragraph" w:styleId="Indentcorptext">
    <w:name w:val="Body Text Indent"/>
    <w:basedOn w:val="Normal"/>
    <w:link w:val="IndentcorptextCaracter"/>
    <w:semiHidden/>
    <w:unhideWhenUsed/>
    <w:rsid w:val="00FE57C0"/>
    <w:pPr>
      <w:spacing w:after="0" w:line="240" w:lineRule="auto"/>
      <w:ind w:left="360"/>
    </w:pPr>
    <w:rPr>
      <w:rFonts w:ascii="Arial" w:eastAsia="Times New Roman" w:hAnsi="Arial" w:cs="Arial"/>
      <w:sz w:val="28"/>
      <w:szCs w:val="24"/>
      <w:lang w:val="fr-FR"/>
    </w:rPr>
  </w:style>
  <w:style w:type="character" w:customStyle="1" w:styleId="IndentcorptextCaracter">
    <w:name w:val="Indent corp text Caracter"/>
    <w:basedOn w:val="Fontdeparagrafimplicit"/>
    <w:link w:val="Indentcorptext"/>
    <w:semiHidden/>
    <w:rsid w:val="00FE57C0"/>
    <w:rPr>
      <w:rFonts w:ascii="Arial" w:eastAsia="Times New Roman" w:hAnsi="Arial" w:cs="Arial"/>
      <w:sz w:val="28"/>
      <w:szCs w:val="24"/>
      <w:lang w:val="fr-FR"/>
    </w:rPr>
  </w:style>
  <w:style w:type="paragraph" w:customStyle="1" w:styleId="msoaddress">
    <w:name w:val="msoaddress"/>
    <w:rsid w:val="00FE57C0"/>
    <w:pPr>
      <w:overflowPunct w:val="0"/>
      <w:autoSpaceDE w:val="0"/>
      <w:autoSpaceDN w:val="0"/>
      <w:adjustRightInd w:val="0"/>
      <w:spacing w:line="300" w:lineRule="auto"/>
      <w:jc w:val="center"/>
    </w:pPr>
    <w:rPr>
      <w:rFonts w:ascii="Gill Sans MT" w:eastAsia="Times New Roman" w:hAnsi="Gill Sans MT"/>
      <w:color w:val="000000"/>
      <w:kern w:val="28"/>
      <w:sz w:val="14"/>
    </w:rPr>
  </w:style>
  <w:style w:type="character" w:customStyle="1" w:styleId="Heading1">
    <w:name w:val="Heading #1_"/>
    <w:link w:val="Heading10"/>
    <w:locked/>
    <w:rsid w:val="00FE57C0"/>
    <w:rPr>
      <w:rFonts w:ascii="Arial" w:eastAsia="Arial Unicode MS" w:hAnsi="Arial" w:cs="Arial"/>
      <w:b/>
      <w:bCs/>
      <w:sz w:val="25"/>
      <w:szCs w:val="25"/>
      <w:shd w:val="clear" w:color="auto" w:fill="FFFFFF"/>
      <w:lang w:val="ro-RO" w:eastAsia="ro-RO"/>
    </w:rPr>
  </w:style>
  <w:style w:type="paragraph" w:customStyle="1" w:styleId="Heading10">
    <w:name w:val="Heading #1"/>
    <w:basedOn w:val="Normal"/>
    <w:link w:val="Heading1"/>
    <w:rsid w:val="00FE57C0"/>
    <w:pPr>
      <w:shd w:val="clear" w:color="auto" w:fill="FFFFFF"/>
      <w:spacing w:before="300" w:after="540" w:line="240" w:lineRule="atLeast"/>
      <w:ind w:left="0"/>
      <w:jc w:val="left"/>
      <w:outlineLvl w:val="0"/>
    </w:pPr>
    <w:rPr>
      <w:rFonts w:ascii="Arial" w:eastAsia="Arial Unicode MS" w:hAnsi="Arial" w:cs="Arial"/>
      <w:b/>
      <w:bCs/>
      <w:sz w:val="25"/>
      <w:szCs w:val="25"/>
      <w:lang w:val="ro-RO" w:eastAsia="ro-RO"/>
    </w:rPr>
  </w:style>
  <w:style w:type="character" w:customStyle="1" w:styleId="FontStyle36">
    <w:name w:val="Font Style36"/>
    <w:uiPriority w:val="99"/>
    <w:rsid w:val="00FE57C0"/>
    <w:rPr>
      <w:rFonts w:ascii="Arial" w:hAnsi="Arial" w:cs="Arial" w:hint="default"/>
      <w:b/>
      <w:bCs/>
      <w:sz w:val="16"/>
      <w:szCs w:val="16"/>
    </w:rPr>
  </w:style>
  <w:style w:type="table" w:customStyle="1" w:styleId="TableGrid11">
    <w:name w:val="Table Grid11"/>
    <w:basedOn w:val="TabelNormal"/>
    <w:next w:val="Tabelgril"/>
    <w:rsid w:val="00FE57C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iuneNerezolvat">
    <w:name w:val="Unresolved Mention"/>
    <w:basedOn w:val="Fontdeparagrafimplicit"/>
    <w:uiPriority w:val="99"/>
    <w:semiHidden/>
    <w:unhideWhenUsed/>
    <w:rsid w:val="00663B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2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oleta.netotea\Desktop\Comunicare%20-%20si%20antet\2019\ANOFM-model%20documente%20noiembrie%2020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7720E-29E3-4166-A82D-7E7C5EF9A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ANOFM-model documente noiembrie 2019</Template>
  <TotalTime>3101</TotalTime>
  <Pages>9</Pages>
  <Words>2292</Words>
  <Characters>13065</Characters>
  <Application>Microsoft Office Word</Application>
  <DocSecurity>0</DocSecurity>
  <Lines>108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15327</CharactersWithSpaces>
  <SharedDoc>false</SharedDoc>
  <HLinks>
    <vt:vector size="6" baseType="variant">
      <vt:variant>
        <vt:i4>1048612</vt:i4>
      </vt:variant>
      <vt:variant>
        <vt:i4>3</vt:i4>
      </vt:variant>
      <vt:variant>
        <vt:i4>0</vt:i4>
      </vt:variant>
      <vt:variant>
        <vt:i4>5</vt:i4>
      </vt:variant>
      <vt:variant>
        <vt:lpwstr>mailto:anofm@anofm.ro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Nicoleta Netotea</dc:creator>
  <cp:lastModifiedBy>DeLL</cp:lastModifiedBy>
  <cp:revision>169</cp:revision>
  <cp:lastPrinted>2021-04-14T10:19:00Z</cp:lastPrinted>
  <dcterms:created xsi:type="dcterms:W3CDTF">2019-11-13T10:38:00Z</dcterms:created>
  <dcterms:modified xsi:type="dcterms:W3CDTF">2025-07-21T08:22:00Z</dcterms:modified>
</cp:coreProperties>
</file>